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3C3" w:rsidRDefault="003E13C3" w:rsidP="00D62E18">
      <w:pPr>
        <w:spacing w:before="4"/>
        <w:ind w:left="7700" w:hanging="9130"/>
        <w:rPr>
          <w:sz w:val="17"/>
        </w:rPr>
      </w:pPr>
    </w:p>
    <w:p w:rsidR="003E13C3" w:rsidRPr="00466DE7" w:rsidRDefault="003E13C3" w:rsidP="00466DE7">
      <w:pPr>
        <w:ind w:left="-770"/>
        <w:rPr>
          <w:sz w:val="17"/>
        </w:rPr>
        <w:sectPr w:rsidR="003E13C3" w:rsidRPr="00466DE7" w:rsidSect="00466DE7">
          <w:type w:val="continuous"/>
          <w:pgSz w:w="11900" w:h="16820"/>
          <w:pgMar w:top="360" w:right="6730" w:bottom="280" w:left="1100" w:header="720" w:footer="720" w:gutter="0"/>
          <w:cols w:space="720"/>
        </w:sect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left:0;text-align:left;margin-left:60.5pt;margin-top:315pt;width:375.5pt;height:531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  <w:r w:rsidRPr="00466DE7">
        <w:rPr>
          <w:sz w:val="17"/>
        </w:rPr>
        <w:object w:dxaOrig="4320" w:dyaOrig="4320">
          <v:shape id="_x0000_i1025" type="#_x0000_t75" style="width:309pt;height:321.75pt" o:ole="">
            <v:imagedata r:id="rId5" o:title=""/>
          </v:shape>
          <o:OLEObject Type="Embed" ProgID="FoxitReader.Document" ShapeID="_x0000_i1025" DrawAspect="Content" ObjectID="_1793097916" r:id="rId6"/>
        </w:object>
      </w:r>
    </w:p>
    <w:p w:rsidR="003E13C3" w:rsidRDefault="003E13C3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2.jpeg" o:spid="_x0000_s1027" type="#_x0000_t75" style="position:absolute;margin-left:0;margin-top:.05pt;width:594.7pt;height:840.95pt;z-index:-251657216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3E13C3" w:rsidRDefault="003E13C3">
      <w:pPr>
        <w:rPr>
          <w:sz w:val="17"/>
        </w:rPr>
        <w:sectPr w:rsidR="003E13C3">
          <w:pgSz w:w="11900" w:h="16820"/>
          <w:pgMar w:top="1600" w:right="1680" w:bottom="280" w:left="1680" w:header="720" w:footer="720" w:gutter="0"/>
          <w:cols w:space="720"/>
        </w:sectPr>
      </w:pPr>
    </w:p>
    <w:p w:rsidR="003E13C3" w:rsidRDefault="003E13C3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3.jpeg" o:spid="_x0000_s1028" type="#_x0000_t75" style="position:absolute;margin-left:0;margin-top:.05pt;width:594.7pt;height:840.95pt;z-index:-251656192;visibility:visible;mso-wrap-distance-left:0;mso-wrap-distance-right:0;mso-position-horizontal-relative:page;mso-position-vertical-relative:page">
            <v:imagedata r:id="rId8" o:title=""/>
            <w10:wrap anchorx="page" anchory="page"/>
          </v:shape>
        </w:pict>
      </w:r>
    </w:p>
    <w:p w:rsidR="003E13C3" w:rsidRDefault="003E13C3">
      <w:pPr>
        <w:rPr>
          <w:sz w:val="17"/>
        </w:rPr>
        <w:sectPr w:rsidR="003E13C3">
          <w:pgSz w:w="11900" w:h="16820"/>
          <w:pgMar w:top="1600" w:right="1680" w:bottom="280" w:left="1680" w:header="720" w:footer="720" w:gutter="0"/>
          <w:cols w:space="720"/>
        </w:sectPr>
      </w:pPr>
    </w:p>
    <w:p w:rsidR="003E13C3" w:rsidRDefault="003E13C3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4.jpeg" o:spid="_x0000_s1029" type="#_x0000_t75" style="position:absolute;margin-left:0;margin-top:.05pt;width:594.7pt;height:840.95pt;z-index:-251655168;visibility:visible;mso-wrap-distance-left:0;mso-wrap-distance-right:0;mso-position-horizontal-relative:page;mso-position-vertical-relative:page">
            <v:imagedata r:id="rId9" o:title=""/>
            <w10:wrap anchorx="page" anchory="page"/>
          </v:shape>
        </w:pict>
      </w:r>
    </w:p>
    <w:p w:rsidR="003E13C3" w:rsidRDefault="003E13C3">
      <w:pPr>
        <w:rPr>
          <w:sz w:val="17"/>
        </w:rPr>
        <w:sectPr w:rsidR="003E13C3">
          <w:pgSz w:w="11900" w:h="16820"/>
          <w:pgMar w:top="1600" w:right="1680" w:bottom="280" w:left="1680" w:header="720" w:footer="720" w:gutter="0"/>
          <w:cols w:space="720"/>
        </w:sectPr>
      </w:pPr>
    </w:p>
    <w:p w:rsidR="003E13C3" w:rsidRDefault="003E13C3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5.jpeg" o:spid="_x0000_s1030" type="#_x0000_t75" style="position:absolute;margin-left:0;margin-top:.05pt;width:594.7pt;height:840.95pt;z-index:-251654144;visibility:visible;mso-wrap-distance-left:0;mso-wrap-distance-right:0;mso-position-horizontal-relative:page;mso-position-vertical-relative:page">
            <v:imagedata r:id="rId10" o:title=""/>
            <w10:wrap anchorx="page" anchory="page"/>
          </v:shape>
        </w:pict>
      </w:r>
    </w:p>
    <w:sectPr w:rsidR="003E13C3" w:rsidSect="00A13DD6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3DD6"/>
    <w:rsid w:val="002D5EAB"/>
    <w:rsid w:val="003B2D59"/>
    <w:rsid w:val="003E13C3"/>
    <w:rsid w:val="00466DE7"/>
    <w:rsid w:val="0063422E"/>
    <w:rsid w:val="00956312"/>
    <w:rsid w:val="00A13DD6"/>
    <w:rsid w:val="00B83D5E"/>
    <w:rsid w:val="00D62E18"/>
    <w:rsid w:val="00DE1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DD6"/>
    <w:pPr>
      <w:widowControl w:val="0"/>
      <w:autoSpaceDE w:val="0"/>
      <w:autoSpaceDN w:val="0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13DD6"/>
  </w:style>
  <w:style w:type="paragraph" w:customStyle="1" w:styleId="TableParagraph">
    <w:name w:val="Table Paragraph"/>
    <w:basedOn w:val="Normal"/>
    <w:uiPriority w:val="99"/>
    <w:rsid w:val="00A13D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</TotalTime>
  <Pages>5</Pages>
  <Words>7</Words>
  <Characters>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ACER</cp:lastModifiedBy>
  <cp:revision>3</cp:revision>
  <dcterms:created xsi:type="dcterms:W3CDTF">2024-11-13T12:28:00Z</dcterms:created>
  <dcterms:modified xsi:type="dcterms:W3CDTF">2024-11-14T09:59:00Z</dcterms:modified>
</cp:coreProperties>
</file>