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2BC" w:rsidRPr="00932FAD" w:rsidRDefault="009272BC" w:rsidP="00572E58">
      <w:pPr>
        <w:jc w:val="center"/>
        <w:rPr>
          <w:rFonts w:ascii="Times New Roman" w:hAnsi="Times New Roman"/>
          <w:b/>
          <w:sz w:val="24"/>
          <w:szCs w:val="24"/>
        </w:rPr>
      </w:pPr>
      <w:r w:rsidRPr="00932FAD">
        <w:rPr>
          <w:rFonts w:ascii="Times New Roman" w:hAnsi="Times New Roman"/>
          <w:b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583.5pt" o:ole="">
            <v:imagedata r:id="rId5" o:title=""/>
          </v:shape>
          <o:OLEObject Type="Embed" ProgID="FoxitReader.Document" ShapeID="_x0000_i1025" DrawAspect="Content" ObjectID="_1793003075" r:id="rId6"/>
        </w:object>
      </w:r>
    </w:p>
    <w:p w:rsidR="009272BC" w:rsidRDefault="009272BC" w:rsidP="00572E58">
      <w:pPr>
        <w:jc w:val="center"/>
        <w:rPr>
          <w:rFonts w:ascii="Times New Roman" w:hAnsi="Times New Roman"/>
          <w:b/>
          <w:sz w:val="24"/>
          <w:szCs w:val="24"/>
        </w:rPr>
      </w:pPr>
    </w:p>
    <w:p w:rsidR="009272BC" w:rsidRDefault="009272BC" w:rsidP="00572E58">
      <w:pPr>
        <w:jc w:val="center"/>
        <w:rPr>
          <w:rFonts w:ascii="Times New Roman" w:hAnsi="Times New Roman"/>
          <w:b/>
          <w:sz w:val="24"/>
          <w:szCs w:val="24"/>
        </w:rPr>
      </w:pPr>
    </w:p>
    <w:p w:rsidR="009272BC" w:rsidRDefault="009272BC" w:rsidP="00572E58">
      <w:pPr>
        <w:jc w:val="center"/>
        <w:rPr>
          <w:rFonts w:ascii="Times New Roman" w:hAnsi="Times New Roman"/>
          <w:b/>
          <w:sz w:val="24"/>
          <w:szCs w:val="24"/>
        </w:rPr>
      </w:pPr>
    </w:p>
    <w:p w:rsidR="009272BC" w:rsidRDefault="009272BC" w:rsidP="00572E58">
      <w:pPr>
        <w:jc w:val="center"/>
        <w:rPr>
          <w:rFonts w:ascii="Times New Roman" w:hAnsi="Times New Roman"/>
          <w:b/>
          <w:sz w:val="24"/>
          <w:szCs w:val="24"/>
        </w:rPr>
      </w:pPr>
    </w:p>
    <w:p w:rsidR="009272BC" w:rsidRDefault="009272BC" w:rsidP="00572E58">
      <w:pPr>
        <w:jc w:val="center"/>
        <w:rPr>
          <w:rFonts w:ascii="Times New Roman" w:hAnsi="Times New Roman"/>
          <w:b/>
          <w:sz w:val="24"/>
          <w:szCs w:val="24"/>
        </w:rPr>
      </w:pPr>
    </w:p>
    <w:p w:rsidR="009272BC" w:rsidRDefault="009272BC" w:rsidP="00572E58">
      <w:pPr>
        <w:jc w:val="center"/>
        <w:rPr>
          <w:rFonts w:ascii="Times New Roman" w:hAnsi="Times New Roman"/>
          <w:b/>
          <w:sz w:val="24"/>
          <w:szCs w:val="24"/>
        </w:rPr>
      </w:pPr>
    </w:p>
    <w:p w:rsidR="009272BC" w:rsidRDefault="009272BC" w:rsidP="00572E58">
      <w:pPr>
        <w:jc w:val="center"/>
        <w:rPr>
          <w:rFonts w:ascii="Times New Roman" w:hAnsi="Times New Roman"/>
          <w:b/>
          <w:sz w:val="24"/>
          <w:szCs w:val="24"/>
        </w:rPr>
      </w:pPr>
    </w:p>
    <w:p w:rsidR="009272BC" w:rsidRPr="001B076C" w:rsidRDefault="009272BC" w:rsidP="00572E58">
      <w:pPr>
        <w:jc w:val="center"/>
        <w:rPr>
          <w:rFonts w:ascii="Times New Roman" w:hAnsi="Times New Roman"/>
          <w:b/>
          <w:sz w:val="24"/>
          <w:szCs w:val="24"/>
        </w:rPr>
      </w:pPr>
      <w:r w:rsidRPr="001B076C">
        <w:rPr>
          <w:rFonts w:ascii="Times New Roman" w:hAnsi="Times New Roman"/>
          <w:b/>
          <w:sz w:val="24"/>
          <w:szCs w:val="24"/>
        </w:rPr>
        <w:t>I. ОБЩИЕ ПОЛОЖЕНИЯ</w:t>
      </w:r>
    </w:p>
    <w:p w:rsidR="009272BC" w:rsidRPr="00AC5A5C" w:rsidRDefault="009272BC" w:rsidP="00AC5A5C">
      <w:pPr>
        <w:pStyle w:val="NoSpacing"/>
        <w:ind w:firstLine="708"/>
        <w:jc w:val="both"/>
        <w:rPr>
          <w:rStyle w:val="Heading3Char"/>
          <w:rFonts w:ascii="Times New Roman" w:hAnsi="Times New Roman"/>
          <w:b w:val="0"/>
          <w:color w:val="auto"/>
          <w:sz w:val="24"/>
          <w:szCs w:val="24"/>
        </w:rPr>
      </w:pPr>
      <w:r w:rsidRPr="00AC5A5C">
        <w:rPr>
          <w:rFonts w:ascii="Times New Roman" w:hAnsi="Times New Roman"/>
          <w:sz w:val="24"/>
          <w:szCs w:val="24"/>
        </w:rPr>
        <w:t>1.1. Правила приема на обучение по</w:t>
      </w:r>
      <w:r w:rsidRPr="00AC5A5C">
        <w:rPr>
          <w:rStyle w:val="Heading3Char"/>
          <w:rFonts w:ascii="Times New Roman" w:hAnsi="Times New Roman"/>
          <w:b w:val="0"/>
          <w:color w:val="auto"/>
          <w:sz w:val="24"/>
          <w:szCs w:val="24"/>
        </w:rPr>
        <w:t xml:space="preserve">образовательным программам дошкольного образования в Муниципальное бюджетное дошкольное образовательное учреждение «Детский сад № </w:t>
      </w:r>
      <w:r>
        <w:rPr>
          <w:rStyle w:val="Heading3Char"/>
          <w:rFonts w:ascii="Times New Roman" w:hAnsi="Times New Roman"/>
          <w:b w:val="0"/>
          <w:color w:val="auto"/>
          <w:sz w:val="24"/>
          <w:szCs w:val="24"/>
        </w:rPr>
        <w:t>1</w:t>
      </w:r>
      <w:r w:rsidRPr="00AC5A5C">
        <w:rPr>
          <w:rStyle w:val="Heading3Char"/>
          <w:rFonts w:ascii="Times New Roman" w:hAnsi="Times New Roman"/>
          <w:b w:val="0"/>
          <w:color w:val="auto"/>
          <w:sz w:val="24"/>
          <w:szCs w:val="24"/>
        </w:rPr>
        <w:t xml:space="preserve"> «</w:t>
      </w:r>
      <w:r>
        <w:rPr>
          <w:rStyle w:val="Heading3Char"/>
          <w:rFonts w:ascii="Times New Roman" w:hAnsi="Times New Roman"/>
          <w:b w:val="0"/>
          <w:color w:val="auto"/>
          <w:sz w:val="24"/>
          <w:szCs w:val="24"/>
        </w:rPr>
        <w:t>Теремок</w:t>
      </w:r>
      <w:r w:rsidRPr="00AC5A5C">
        <w:rPr>
          <w:rStyle w:val="Heading3Char"/>
          <w:rFonts w:ascii="Times New Roman" w:hAnsi="Times New Roman"/>
          <w:b w:val="0"/>
          <w:color w:val="auto"/>
          <w:sz w:val="24"/>
          <w:szCs w:val="24"/>
        </w:rPr>
        <w:t>» города Алатыря Чувашской Республики и комплектования Учреждения (далее - Правила) разработаны в соответствиис:</w:t>
      </w:r>
    </w:p>
    <w:p w:rsidR="009272BC" w:rsidRPr="00AC5A5C" w:rsidRDefault="009272BC" w:rsidP="00AC5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AC5A5C">
        <w:rPr>
          <w:rFonts w:ascii="Times New Roman" w:hAnsi="Times New Roman"/>
          <w:sz w:val="24"/>
          <w:szCs w:val="24"/>
        </w:rPr>
        <w:t xml:space="preserve">- Федеральным законом от 29.12.2012 г. №273-ФЗ «Об образовании в Российской Федерации», </w:t>
      </w:r>
    </w:p>
    <w:p w:rsidR="009272BC" w:rsidRPr="00AC5A5C" w:rsidRDefault="009272BC" w:rsidP="00AC5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AC5A5C">
        <w:rPr>
          <w:rFonts w:ascii="Times New Roman" w:hAnsi="Times New Roman"/>
          <w:sz w:val="24"/>
          <w:szCs w:val="24"/>
        </w:rPr>
        <w:t xml:space="preserve">- Федеральным законом от 25.07.2002 г. № 115-ФЗ "О правовом положении иностранных граждан в Российской Федерации", </w:t>
      </w:r>
    </w:p>
    <w:p w:rsidR="009272BC" w:rsidRPr="00AC5A5C" w:rsidRDefault="009272BC" w:rsidP="00AC5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AC5A5C">
        <w:rPr>
          <w:rFonts w:ascii="Times New Roman" w:hAnsi="Times New Roman"/>
          <w:sz w:val="24"/>
          <w:szCs w:val="24"/>
        </w:rPr>
        <w:t xml:space="preserve">- Федеральным законом от 27.07.2006 г. № 152-ФЗ "О персональных данных", </w:t>
      </w:r>
    </w:p>
    <w:p w:rsidR="009272BC" w:rsidRDefault="009272BC" w:rsidP="00AC5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AC5A5C">
        <w:rPr>
          <w:rFonts w:ascii="Times New Roman" w:hAnsi="Times New Roman"/>
          <w:sz w:val="24"/>
          <w:szCs w:val="24"/>
        </w:rPr>
        <w:t>- Порядком приема на обучение по образовательным программам дошкольного образования, утвержденным Приказо</w:t>
      </w:r>
      <w:r>
        <w:rPr>
          <w:rFonts w:ascii="Times New Roman" w:hAnsi="Times New Roman"/>
          <w:sz w:val="24"/>
          <w:szCs w:val="24"/>
        </w:rPr>
        <w:t>м Министерства просвещения</w:t>
      </w:r>
      <w:r w:rsidRPr="00AC5A5C">
        <w:rPr>
          <w:rFonts w:ascii="Times New Roman" w:hAnsi="Times New Roman"/>
          <w:sz w:val="24"/>
          <w:szCs w:val="24"/>
        </w:rPr>
        <w:t xml:space="preserve"> России</w:t>
      </w:r>
      <w:r>
        <w:rPr>
          <w:rFonts w:ascii="Times New Roman" w:hAnsi="Times New Roman"/>
          <w:sz w:val="24"/>
          <w:szCs w:val="24"/>
        </w:rPr>
        <w:t xml:space="preserve"> от 15.05.2020 г. № 236</w:t>
      </w:r>
      <w:r w:rsidRPr="00AC5A5C">
        <w:rPr>
          <w:rFonts w:ascii="Times New Roman" w:hAnsi="Times New Roman"/>
          <w:sz w:val="24"/>
          <w:szCs w:val="24"/>
        </w:rPr>
        <w:t xml:space="preserve">, </w:t>
      </w:r>
    </w:p>
    <w:p w:rsidR="009272BC" w:rsidRDefault="009272BC" w:rsidP="00AC5A5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bookmarkStart w:id="0" w:name="_Hlk146033834"/>
      <w:r>
        <w:rPr>
          <w:rFonts w:ascii="Times New Roman" w:hAnsi="Times New Roman"/>
          <w:sz w:val="24"/>
          <w:szCs w:val="24"/>
        </w:rPr>
        <w:t>Закон Чувашской Республики от30.07.2013 №50 «Об образовании в Чувашской Республике»</w:t>
      </w:r>
    </w:p>
    <w:p w:rsidR="009272BC" w:rsidRPr="00AC5A5C" w:rsidRDefault="009272BC" w:rsidP="00AC5A5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-Закон Чувашской Республики от 22.02.2023г № 4 «О внесении изменений в ст.6 Закона Чувашской Республики «О социальной поддержки детей в Чувашской Республике» и ст.4 и 16Закона Чувашской Республики от 30.07.2013 № 50 «Об образовании в Чувашской Республике».</w:t>
      </w:r>
    </w:p>
    <w:bookmarkEnd w:id="0"/>
    <w:p w:rsidR="009272BC" w:rsidRPr="00717E02" w:rsidRDefault="009272BC" w:rsidP="00AC5A5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AC5A5C">
        <w:rPr>
          <w:rFonts w:ascii="Times New Roman" w:hAnsi="Times New Roman"/>
          <w:sz w:val="24"/>
          <w:szCs w:val="24"/>
        </w:rPr>
        <w:t>- Административным регламентом администрации города Алатыря по предоставлению муниципальной  услуги «Прием  заявлений,  постановка  на  учет и зачисление детей в образовательные организации, реализующие образовательную программу дошкольного образования</w:t>
      </w:r>
      <w:r>
        <w:rPr>
          <w:rFonts w:ascii="Times New Roman" w:hAnsi="Times New Roman"/>
          <w:sz w:val="24"/>
          <w:szCs w:val="24"/>
        </w:rPr>
        <w:t>»</w:t>
      </w:r>
      <w:r w:rsidRPr="00AC5A5C">
        <w:rPr>
          <w:rFonts w:ascii="Times New Roman" w:hAnsi="Times New Roman"/>
          <w:sz w:val="24"/>
          <w:szCs w:val="24"/>
        </w:rPr>
        <w:t>, утверждённым Постановлением администрации г</w:t>
      </w:r>
      <w:r>
        <w:rPr>
          <w:rFonts w:ascii="Times New Roman" w:hAnsi="Times New Roman"/>
          <w:sz w:val="24"/>
          <w:szCs w:val="24"/>
        </w:rPr>
        <w:t>орода Алатыря от 15.02.2021 г.</w:t>
      </w:r>
      <w:r w:rsidRPr="00AC5A5C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95</w:t>
      </w:r>
      <w:r w:rsidRPr="00AC5A5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д</w:t>
      </w:r>
      <w:r w:rsidRPr="00717E02">
        <w:rPr>
          <w:rFonts w:ascii="Times New Roman" w:hAnsi="Times New Roman"/>
          <w:sz w:val="24"/>
          <w:szCs w:val="24"/>
        </w:rPr>
        <w:t>ругими Федеральными законами, иными нормативными правовыми актами Российской Федерации, законами и иными нормативными правовыми актами субъектов Российской Федерации, содержащими нормы, регулирующие отношения в сфере образования.</w:t>
      </w:r>
    </w:p>
    <w:p w:rsidR="009272BC" w:rsidRDefault="009272BC" w:rsidP="00AC5A5C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AC5A5C">
        <w:rPr>
          <w:rFonts w:ascii="Times New Roman" w:hAnsi="Times New Roman"/>
          <w:sz w:val="24"/>
          <w:szCs w:val="24"/>
        </w:rPr>
        <w:t xml:space="preserve">1.2. Настоящие Правила </w:t>
      </w:r>
      <w:r>
        <w:rPr>
          <w:rFonts w:ascii="Times New Roman" w:hAnsi="Times New Roman"/>
          <w:sz w:val="24"/>
          <w:szCs w:val="24"/>
        </w:rPr>
        <w:t xml:space="preserve">приема </w:t>
      </w:r>
      <w:r w:rsidRPr="00773617">
        <w:rPr>
          <w:rFonts w:ascii="Times New Roman" w:hAnsi="Times New Roman"/>
          <w:sz w:val="24"/>
          <w:szCs w:val="24"/>
          <w:lang w:eastAsia="ru-RU"/>
        </w:rPr>
        <w:t>на обучение по образовательным программам дошкольного образования (далее – Правила)</w:t>
      </w:r>
      <w:r w:rsidRPr="00AC5A5C">
        <w:rPr>
          <w:rFonts w:ascii="Times New Roman" w:hAnsi="Times New Roman"/>
          <w:sz w:val="24"/>
          <w:szCs w:val="24"/>
        </w:rPr>
        <w:t xml:space="preserve">приняты с целью обеспечения реализации прав ребенка на общедоступное, бесплатное дошкольное образование в Муниципальном бюджетном дошкольном образовательном учреждении «Детский сад № </w:t>
      </w:r>
      <w:r>
        <w:rPr>
          <w:rFonts w:ascii="Times New Roman" w:hAnsi="Times New Roman"/>
          <w:sz w:val="24"/>
          <w:szCs w:val="24"/>
        </w:rPr>
        <w:t>1</w:t>
      </w:r>
      <w:r w:rsidRPr="00AC5A5C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Теремок</w:t>
      </w:r>
      <w:r w:rsidRPr="00AC5A5C">
        <w:rPr>
          <w:rFonts w:ascii="Times New Roman" w:hAnsi="Times New Roman"/>
          <w:sz w:val="24"/>
          <w:szCs w:val="24"/>
        </w:rPr>
        <w:t>» города Алатыря Чувашской Республики» (далее - Учреждение), осуществляющем образовательную</w:t>
      </w:r>
      <w:r>
        <w:rPr>
          <w:rFonts w:ascii="Times New Roman" w:hAnsi="Times New Roman"/>
          <w:sz w:val="24"/>
          <w:szCs w:val="24"/>
        </w:rPr>
        <w:t xml:space="preserve"> деятельность по</w:t>
      </w:r>
      <w:r w:rsidRPr="00AC5A5C">
        <w:rPr>
          <w:rFonts w:ascii="Times New Roman" w:hAnsi="Times New Roman"/>
          <w:sz w:val="24"/>
          <w:szCs w:val="24"/>
        </w:rPr>
        <w:t xml:space="preserve"> образовательным программам</w:t>
      </w:r>
      <w:r>
        <w:rPr>
          <w:rFonts w:ascii="Times New Roman" w:hAnsi="Times New Roman"/>
          <w:sz w:val="24"/>
          <w:szCs w:val="24"/>
        </w:rPr>
        <w:t xml:space="preserve"> дошкольного образования.</w:t>
      </w:r>
    </w:p>
    <w:p w:rsidR="009272BC" w:rsidRPr="00AC5A5C" w:rsidRDefault="009272BC" w:rsidP="00AC5A5C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272BC" w:rsidRDefault="009272BC" w:rsidP="00572E58">
      <w:pPr>
        <w:jc w:val="center"/>
        <w:rPr>
          <w:rFonts w:ascii="Times New Roman" w:hAnsi="Times New Roman"/>
          <w:b/>
          <w:sz w:val="24"/>
          <w:szCs w:val="24"/>
        </w:rPr>
      </w:pPr>
      <w:r w:rsidRPr="001B076C">
        <w:rPr>
          <w:rFonts w:ascii="Times New Roman" w:hAnsi="Times New Roman"/>
          <w:b/>
          <w:sz w:val="24"/>
          <w:szCs w:val="24"/>
        </w:rPr>
        <w:t>II. ПОРЯДОК ПРИЕМА (ЗАЧИСЛЕНИЯ) ДЕТЕЙ В УЧРЕЖДЕНИЕ</w:t>
      </w:r>
    </w:p>
    <w:p w:rsidR="009272BC" w:rsidRPr="00F65733" w:rsidRDefault="009272BC" w:rsidP="007579E5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1</w:t>
      </w:r>
      <w:r w:rsidRPr="00F65733">
        <w:rPr>
          <w:rFonts w:ascii="Times New Roman" w:hAnsi="Times New Roman"/>
          <w:sz w:val="24"/>
          <w:szCs w:val="24"/>
        </w:rPr>
        <w:t>. Правила приема обеспечивают прием в Учреждение всех граждан, имеющих право на получение дошкольного образования.</w:t>
      </w:r>
    </w:p>
    <w:p w:rsidR="009272BC" w:rsidRPr="00F65733" w:rsidRDefault="009272BC" w:rsidP="007579E5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 xml:space="preserve">Правила приема в Учреждение обеспечивают </w:t>
      </w:r>
      <w:r>
        <w:rPr>
          <w:rFonts w:ascii="Times New Roman" w:hAnsi="Times New Roman"/>
          <w:sz w:val="24"/>
          <w:szCs w:val="24"/>
        </w:rPr>
        <w:t xml:space="preserve">также </w:t>
      </w:r>
      <w:r w:rsidRPr="00F65733">
        <w:rPr>
          <w:rFonts w:ascii="Times New Roman" w:hAnsi="Times New Roman"/>
          <w:sz w:val="24"/>
          <w:szCs w:val="24"/>
        </w:rPr>
        <w:t>прием в Учреждение граждан, имеющих право на получение дошкольного образования и проживающих на территории, за которой закреплено Учреждение.</w:t>
      </w:r>
    </w:p>
    <w:p w:rsidR="009272BC" w:rsidRDefault="009272BC" w:rsidP="007579E5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имеет право преимущественного приема в государственные и муниципальные образовательные организации, в которых обучаются его полнородные и неполнородные братья и (или) сестры</w:t>
      </w:r>
      <w:r w:rsidRPr="00F65733">
        <w:rPr>
          <w:rFonts w:ascii="Times New Roman" w:hAnsi="Times New Roman"/>
          <w:sz w:val="24"/>
          <w:szCs w:val="24"/>
        </w:rPr>
        <w:t>.</w:t>
      </w:r>
    </w:p>
    <w:p w:rsidR="009272BC" w:rsidRPr="000B3E5C" w:rsidRDefault="009272BC" w:rsidP="007579E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B3E5C">
        <w:rPr>
          <w:rFonts w:ascii="Times New Roman" w:hAnsi="Times New Roman"/>
          <w:sz w:val="24"/>
          <w:szCs w:val="24"/>
        </w:rPr>
        <w:t>Ребенок, в том числе усыновленный (удочеренный) или находящийся под опекой или попечительством в семье, включая приемную либо патронатную семью, имеет право преимущественного приема на обучение по основным общеобразовательным программам в государственную образовательную организацию Чувашской Республики или муниципальную образовательную организацию, в которой обучаются его брат и (или) сестра (полнородные и неполнородные,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ребенка, за исключением случаев, предусмотренных частями 5 и 6 статьи 67 </w:t>
      </w:r>
      <w:hyperlink r:id="rId7" w:anchor="7D20K3" w:history="1">
        <w:r w:rsidRPr="000B3E5C">
          <w:rPr>
            <w:rStyle w:val="Hyperlink"/>
            <w:rFonts w:ascii="Times New Roman" w:hAnsi="Times New Roman"/>
            <w:sz w:val="24"/>
            <w:szCs w:val="24"/>
          </w:rPr>
          <w:t>Федерального закона "Об образовании в Российской Федерации"</w:t>
        </w:r>
      </w:hyperlink>
      <w:r w:rsidRPr="000B3E5C">
        <w:rPr>
          <w:rFonts w:ascii="Times New Roman" w:hAnsi="Times New Roman"/>
          <w:sz w:val="24"/>
          <w:szCs w:val="24"/>
        </w:rPr>
        <w:t>.</w:t>
      </w:r>
    </w:p>
    <w:p w:rsidR="009272BC" w:rsidRPr="00F65733" w:rsidRDefault="009272BC" w:rsidP="00E165F3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2</w:t>
      </w:r>
      <w:r w:rsidRPr="00F65733">
        <w:rPr>
          <w:rFonts w:ascii="Times New Roman" w:hAnsi="Times New Roman"/>
          <w:sz w:val="24"/>
          <w:szCs w:val="24"/>
        </w:rPr>
        <w:t>. Прием иностранных граждан и лиц без гражданства, в том числе соотечественников за рубежом, в Учреждение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от 29.12.2012 г.            № 2</w:t>
      </w:r>
      <w:r w:rsidRPr="003F5431">
        <w:rPr>
          <w:rFonts w:ascii="Times New Roman" w:hAnsi="Times New Roman"/>
          <w:sz w:val="24"/>
          <w:szCs w:val="24"/>
        </w:rPr>
        <w:t>73</w:t>
      </w:r>
      <w:r w:rsidRPr="00F65733">
        <w:rPr>
          <w:rFonts w:ascii="Times New Roman" w:hAnsi="Times New Roman"/>
          <w:sz w:val="24"/>
          <w:szCs w:val="24"/>
        </w:rPr>
        <w:t>-ФЗ «Об обра</w:t>
      </w:r>
      <w:r>
        <w:rPr>
          <w:rFonts w:ascii="Times New Roman" w:hAnsi="Times New Roman"/>
          <w:sz w:val="24"/>
          <w:szCs w:val="24"/>
        </w:rPr>
        <w:t>зовании в Российской Федерации» и настоящими Правилами</w:t>
      </w:r>
    </w:p>
    <w:p w:rsidR="009272BC" w:rsidRPr="00F93C9E" w:rsidRDefault="009272BC" w:rsidP="00E165F3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3</w:t>
      </w:r>
      <w:r w:rsidRPr="00F65733">
        <w:rPr>
          <w:rFonts w:ascii="Times New Roman" w:hAnsi="Times New Roman"/>
          <w:sz w:val="24"/>
          <w:szCs w:val="24"/>
        </w:rPr>
        <w:t>. В приеме в Учреждение может быть отказано только по причине отсутствия в нем свободных мест, за исключением случаев,</w:t>
      </w:r>
      <w:r w:rsidRPr="00F93C9E">
        <w:rPr>
          <w:rFonts w:ascii="Times New Roman" w:hAnsi="Times New Roman"/>
          <w:sz w:val="24"/>
          <w:szCs w:val="24"/>
        </w:rPr>
        <w:t xml:space="preserve">предусмотренных статьей 88 Федерального закона от 29.12.2012 г. № 273-ФЗ «Об образовании в Российской Федерации». </w:t>
      </w:r>
    </w:p>
    <w:p w:rsidR="009272BC" w:rsidRDefault="009272BC" w:rsidP="00E165F3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В случае отсутствия мест в Учреждении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отдел образования и молодежной политики администрации города.</w:t>
      </w:r>
    </w:p>
    <w:p w:rsidR="009272BC" w:rsidRPr="00F02F72" w:rsidRDefault="009272BC" w:rsidP="00CA6637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02F72">
        <w:rPr>
          <w:rFonts w:ascii="Times New Roman" w:hAnsi="Times New Roman"/>
          <w:sz w:val="24"/>
          <w:szCs w:val="24"/>
        </w:rPr>
        <w:t>2.4. Учреждение обязано ознакомить родителей (законных представителей) ребенка с Уставом, лицензией на осуществление образовательной деятельности, с образовательными программами и другими документами, регламентирующими Учреждение и осуществление образовательной деятельности, права и обязанности воспитанников.</w:t>
      </w:r>
    </w:p>
    <w:p w:rsidR="009272BC" w:rsidRPr="00F02F72" w:rsidRDefault="009272BC" w:rsidP="00CA6637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02F72">
        <w:rPr>
          <w:rFonts w:ascii="Times New Roman" w:hAnsi="Times New Roman"/>
          <w:sz w:val="24"/>
          <w:szCs w:val="24"/>
        </w:rPr>
        <w:t xml:space="preserve">Копии указанных документов, информация о сроках приема документов, указанных в пункте </w:t>
      </w:r>
      <w:r w:rsidRPr="001437C0">
        <w:rPr>
          <w:rFonts w:ascii="Times New Roman" w:hAnsi="Times New Roman"/>
          <w:sz w:val="24"/>
          <w:szCs w:val="24"/>
        </w:rPr>
        <w:t>2.9.</w:t>
      </w:r>
      <w:r w:rsidRPr="00F02F72">
        <w:rPr>
          <w:rFonts w:ascii="Times New Roman" w:hAnsi="Times New Roman"/>
          <w:sz w:val="24"/>
          <w:szCs w:val="24"/>
        </w:rPr>
        <w:t xml:space="preserve"> Правил размещаются на информационном стенде Учреждения и на официальном сайте Учреждения в информационно-телекоммуникационной сети «Интернет».</w:t>
      </w:r>
    </w:p>
    <w:p w:rsidR="009272BC" w:rsidRPr="00F02F72" w:rsidRDefault="009272BC" w:rsidP="00CA6637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02F72">
        <w:rPr>
          <w:rFonts w:ascii="Times New Roman" w:hAnsi="Times New Roman"/>
          <w:sz w:val="24"/>
          <w:szCs w:val="24"/>
        </w:rPr>
        <w:t>Учреждение размещает на информационном стенде и на официальном сайте Учреждения Постановление администрации города Алатыря Чувашской Республики о закреплении образовательных организаций за конкретными территориями, издаваемый не позднее 1 апреля текущего года.</w:t>
      </w:r>
    </w:p>
    <w:p w:rsidR="009272BC" w:rsidRPr="00F02F72" w:rsidRDefault="009272BC" w:rsidP="00CA6637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02F72">
        <w:rPr>
          <w:rFonts w:ascii="Times New Roman" w:hAnsi="Times New Roman"/>
          <w:sz w:val="24"/>
          <w:szCs w:val="24"/>
        </w:rPr>
        <w:t>Факт ознакомления родителей (законных представителей), в том числе через официальный сайт Учреждения, с указанными документами фиксируется в заявлении о приеме в Учреждение и заверяется подписью родителей (законных представителей) ребенка.</w:t>
      </w:r>
    </w:p>
    <w:p w:rsidR="009272BC" w:rsidRPr="00A13E60" w:rsidRDefault="009272BC" w:rsidP="00CF70C4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</w:t>
      </w:r>
      <w:r w:rsidRPr="00A13E60">
        <w:rPr>
          <w:rFonts w:ascii="Times New Roman" w:hAnsi="Times New Roman"/>
          <w:sz w:val="24"/>
          <w:szCs w:val="24"/>
        </w:rPr>
        <w:t>. Прием в Учреждение осуществляется в течение всего календарного года при наличии свободных мест.</w:t>
      </w:r>
    </w:p>
    <w:p w:rsidR="009272BC" w:rsidRPr="00917ED7" w:rsidRDefault="009272BC" w:rsidP="00A13E60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</w:t>
      </w:r>
      <w:r w:rsidRPr="00A13E60">
        <w:rPr>
          <w:rFonts w:ascii="Times New Roman" w:hAnsi="Times New Roman"/>
          <w:sz w:val="24"/>
          <w:szCs w:val="24"/>
        </w:rPr>
        <w:t xml:space="preserve">. Приём детей в Учреждение осуществляется на основании </w:t>
      </w:r>
      <w:r>
        <w:rPr>
          <w:rFonts w:ascii="Times New Roman" w:hAnsi="Times New Roman"/>
          <w:sz w:val="24"/>
          <w:szCs w:val="24"/>
        </w:rPr>
        <w:t xml:space="preserve">направления,выданного отделом образования и молодежной политики администрации </w:t>
      </w:r>
      <w:r w:rsidRPr="00A13E60">
        <w:rPr>
          <w:rFonts w:ascii="Times New Roman" w:hAnsi="Times New Roman"/>
          <w:sz w:val="24"/>
          <w:szCs w:val="24"/>
        </w:rPr>
        <w:t>города</w:t>
      </w:r>
      <w:r>
        <w:rPr>
          <w:rFonts w:ascii="Times New Roman" w:hAnsi="Times New Roman"/>
          <w:sz w:val="24"/>
          <w:szCs w:val="24"/>
        </w:rPr>
        <w:t xml:space="preserve"> Алатыря.</w:t>
      </w:r>
    </w:p>
    <w:p w:rsidR="009272BC" w:rsidRDefault="009272BC" w:rsidP="00A13E60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2.7</w:t>
      </w:r>
      <w:r w:rsidRPr="00CA6637">
        <w:rPr>
          <w:rFonts w:ascii="Times New Roman" w:hAnsi="Times New Roman"/>
          <w:sz w:val="24"/>
          <w:szCs w:val="24"/>
        </w:rPr>
        <w:t>. Получение дошкольного образования в Учреждении может начинаться по достижении детьми возраста двух месяцев.</w:t>
      </w:r>
    </w:p>
    <w:p w:rsidR="009272BC" w:rsidRPr="00F65733" w:rsidRDefault="009272BC" w:rsidP="00BB594B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2.8.</w:t>
      </w:r>
      <w:r w:rsidRPr="00F65733">
        <w:rPr>
          <w:rFonts w:ascii="Times New Roman" w:hAnsi="Times New Roman"/>
          <w:sz w:val="24"/>
          <w:szCs w:val="24"/>
        </w:rPr>
        <w:t xml:space="preserve">Документы о приеме подаются в </w:t>
      </w:r>
      <w:r>
        <w:rPr>
          <w:rFonts w:ascii="Times New Roman" w:hAnsi="Times New Roman"/>
          <w:sz w:val="24"/>
          <w:szCs w:val="24"/>
        </w:rPr>
        <w:t>государственную или муниципальную образовательную организацию, в которую получено направление</w:t>
      </w:r>
      <w:r w:rsidRPr="00F65733">
        <w:rPr>
          <w:rFonts w:ascii="Times New Roman" w:hAnsi="Times New Roman"/>
          <w:sz w:val="24"/>
          <w:szCs w:val="24"/>
        </w:rPr>
        <w:t>.</w:t>
      </w:r>
    </w:p>
    <w:p w:rsidR="009272BC" w:rsidRPr="002D5E8E" w:rsidRDefault="009272BC" w:rsidP="00FF5CE3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2.9. </w:t>
      </w:r>
      <w:r w:rsidRPr="00F65733">
        <w:rPr>
          <w:rFonts w:ascii="Times New Roman" w:hAnsi="Times New Roman"/>
          <w:sz w:val="24"/>
          <w:szCs w:val="24"/>
        </w:rPr>
        <w:t xml:space="preserve">Направление и прием в Учреждение осуществляется по </w:t>
      </w:r>
      <w:r w:rsidRPr="002D5E8E">
        <w:rPr>
          <w:rFonts w:ascii="Times New Roman" w:hAnsi="Times New Roman"/>
          <w:sz w:val="24"/>
          <w:szCs w:val="24"/>
        </w:rPr>
        <w:t>личному заявлению родителя (законного представителя) ребенка</w:t>
      </w:r>
      <w:r>
        <w:rPr>
          <w:rFonts w:ascii="Times New Roman" w:hAnsi="Times New Roman"/>
          <w:sz w:val="24"/>
          <w:szCs w:val="24"/>
        </w:rPr>
        <w:t>.</w:t>
      </w:r>
    </w:p>
    <w:p w:rsidR="009272BC" w:rsidRPr="00F65733" w:rsidRDefault="009272BC" w:rsidP="00FF5CE3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Заявление для направления в Учреждение предоставляется в отдел образования и молодежной политики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9272BC" w:rsidRPr="00F65733" w:rsidRDefault="009272BC" w:rsidP="00FF5CE3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Заявление о приеме</w:t>
      </w:r>
      <w:r w:rsidRPr="00F65733">
        <w:rPr>
          <w:rFonts w:ascii="Times New Roman" w:hAnsi="Times New Roman"/>
          <w:b/>
          <w:sz w:val="24"/>
          <w:szCs w:val="24"/>
        </w:rPr>
        <w:t>(Приложение № 1)</w:t>
      </w:r>
      <w:r w:rsidRPr="00F65733">
        <w:rPr>
          <w:rFonts w:ascii="Times New Roman" w:hAnsi="Times New Roman"/>
          <w:sz w:val="24"/>
          <w:szCs w:val="24"/>
        </w:rPr>
        <w:t xml:space="preserve"> предоставляется в Учреждение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9272BC" w:rsidRPr="00F65733" w:rsidRDefault="009272BC" w:rsidP="00FF5CE3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В заявлении для направления и (или) приемародителями (законными представителями) ребенка указываются следующие сведения:</w:t>
      </w:r>
    </w:p>
    <w:p w:rsidR="009272BC" w:rsidRPr="00F65733" w:rsidRDefault="009272BC" w:rsidP="00FF5CE3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а) фамилия, имя, отчество (последнее – при наличии) ребенка;</w:t>
      </w:r>
    </w:p>
    <w:p w:rsidR="009272BC" w:rsidRPr="00F65733" w:rsidRDefault="009272BC" w:rsidP="00FF5CE3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б) дата рождения ребенка;</w:t>
      </w:r>
    </w:p>
    <w:p w:rsidR="009272BC" w:rsidRPr="00F65733" w:rsidRDefault="009272BC" w:rsidP="00FF5CE3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в) реквизиты свидетельства о рождении ребенка;</w:t>
      </w:r>
    </w:p>
    <w:p w:rsidR="009272BC" w:rsidRPr="00F65733" w:rsidRDefault="009272BC" w:rsidP="00FF5CE3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г) адрес места жительства (место пребывания, место фактического проживания) ребенка;</w:t>
      </w:r>
    </w:p>
    <w:p w:rsidR="009272BC" w:rsidRPr="00F65733" w:rsidRDefault="009272BC" w:rsidP="00FF5CE3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д) фамилия, имя, отчество (последнее – при наличии) родителей (законных представителей) ребенка;</w:t>
      </w:r>
    </w:p>
    <w:p w:rsidR="009272BC" w:rsidRPr="00F65733" w:rsidRDefault="009272BC" w:rsidP="00FF5CE3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е) реквизиты документа, удостоверяющего личность родителя (законного представителя) ребенка;</w:t>
      </w:r>
    </w:p>
    <w:p w:rsidR="009272BC" w:rsidRPr="00F65733" w:rsidRDefault="009272BC" w:rsidP="00FF5CE3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ж) реквизиты документа, подтверждающего установления опеки (при наличии);</w:t>
      </w:r>
    </w:p>
    <w:p w:rsidR="009272BC" w:rsidRPr="00F65733" w:rsidRDefault="009272BC" w:rsidP="00FF5CE3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з) адрес электронной почты, номер телефона (при наличии) родителей (законных представителей) ребенка;</w:t>
      </w:r>
    </w:p>
    <w:p w:rsidR="009272BC" w:rsidRPr="00F65733" w:rsidRDefault="009272BC" w:rsidP="00FF5CE3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9272BC" w:rsidRPr="00F65733" w:rsidRDefault="009272BC" w:rsidP="00FF5CE3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9272BC" w:rsidRPr="00F65733" w:rsidRDefault="009272BC" w:rsidP="00FF5CE3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л) о направленности дошкольной группы;</w:t>
      </w:r>
    </w:p>
    <w:p w:rsidR="009272BC" w:rsidRPr="00F65733" w:rsidRDefault="009272BC" w:rsidP="00FF5CE3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м) о необходимом режиме пребывания ребенка;</w:t>
      </w:r>
    </w:p>
    <w:p w:rsidR="009272BC" w:rsidRDefault="009272BC" w:rsidP="00FF5CE3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н) о желаемой дате приема на обучение;</w:t>
      </w:r>
    </w:p>
    <w:p w:rsidR="009272BC" w:rsidRPr="00F65733" w:rsidRDefault="009272BC" w:rsidP="00DC277B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Для направления и (или) приема в Учреждение родители (законные представители) ребенка предъявляют следующие документы:</w:t>
      </w:r>
    </w:p>
    <w:p w:rsidR="009272BC" w:rsidRPr="00F65733" w:rsidRDefault="009272BC" w:rsidP="00DC277B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-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25.07.2002 г. № 115-ФЗ «О правовом положении иностранных граждан в Российской Федерации»;</w:t>
      </w:r>
    </w:p>
    <w:p w:rsidR="009272BC" w:rsidRPr="00F65733" w:rsidRDefault="009272BC" w:rsidP="00DC277B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- свидетельство о рождении ребенка или для иностранных граждан и лиц без гражданства – документ(-ы), удостоверяющий(-е) личность ребенка и подтверждающий(е) законность представления прав ребенка;</w:t>
      </w:r>
    </w:p>
    <w:p w:rsidR="009272BC" w:rsidRPr="00F65733" w:rsidRDefault="009272BC" w:rsidP="00DC277B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- документ, подтверждающий установление опеки (при необходимости);</w:t>
      </w:r>
    </w:p>
    <w:p w:rsidR="009272BC" w:rsidRPr="00F65733" w:rsidRDefault="009272BC" w:rsidP="00DC277B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- свидетельство о регистрации ребенка по месту жительства или по месту пребывания, месте фактического проживания ребенка;</w:t>
      </w:r>
    </w:p>
    <w:p w:rsidR="009272BC" w:rsidRPr="00F65733" w:rsidRDefault="009272BC" w:rsidP="00DC277B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- документ психолого-медико-педагогической комиссии (при необходимости);</w:t>
      </w:r>
    </w:p>
    <w:p w:rsidR="009272BC" w:rsidRPr="00F65733" w:rsidRDefault="009272BC" w:rsidP="00DC277B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- документ, подтверждающий потребность в обучении в группе оздоровительной направленности (при необходимости)4</w:t>
      </w:r>
    </w:p>
    <w:p w:rsidR="009272BC" w:rsidRDefault="009272BC" w:rsidP="00DC277B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- родители (законные представители) ребенка, являющиеся иностранными гражданами или лицами без гражданства,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9272BC" w:rsidRPr="00F65733" w:rsidRDefault="009272BC" w:rsidP="00DC277B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Копии предъявляемых при приеме документов хранятся в Учреждении.</w:t>
      </w:r>
    </w:p>
    <w:p w:rsidR="009272BC" w:rsidRDefault="009272BC" w:rsidP="00321849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2.10.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9272BC" w:rsidRPr="00F65733" w:rsidRDefault="009272BC" w:rsidP="001036FF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2.10. Требование представления иных документов для приема в Учреждение не допускается.</w:t>
      </w:r>
    </w:p>
    <w:p w:rsidR="009272BC" w:rsidRPr="00F65733" w:rsidRDefault="009272BC" w:rsidP="001036FF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 xml:space="preserve">2.11. Заявление о приеме, а Учреждение и копии документов регистрируются заведующим Учреждением или уполномоченным им должностным лицом, ответственным за прием документов, в </w:t>
      </w:r>
      <w:r w:rsidRPr="00F65733">
        <w:rPr>
          <w:rFonts w:ascii="Times New Roman" w:hAnsi="Times New Roman"/>
          <w:b/>
          <w:sz w:val="24"/>
          <w:szCs w:val="24"/>
        </w:rPr>
        <w:t>Журнале приема заявлений о приеме в Учреждение (Приложение № 2).</w:t>
      </w:r>
      <w:r w:rsidRPr="00F65733">
        <w:rPr>
          <w:rFonts w:ascii="Times New Roman" w:hAnsi="Times New Roman"/>
          <w:sz w:val="24"/>
          <w:szCs w:val="24"/>
        </w:rPr>
        <w:t xml:space="preserve"> После регистрации родителю (законному представителю) ребенка выдается</w:t>
      </w:r>
      <w:r w:rsidRPr="00F65733">
        <w:rPr>
          <w:rFonts w:ascii="Times New Roman" w:hAnsi="Times New Roman"/>
          <w:b/>
          <w:sz w:val="24"/>
          <w:szCs w:val="24"/>
        </w:rPr>
        <w:t xml:space="preserve"> Расписка в получении документов (Приложение № 3)</w:t>
      </w:r>
      <w:r w:rsidRPr="00F65733">
        <w:rPr>
          <w:rFonts w:ascii="Times New Roman" w:hAnsi="Times New Roman"/>
          <w:sz w:val="24"/>
          <w:szCs w:val="24"/>
        </w:rPr>
        <w:t>, заверенная подписью должностного лица Учреждения, ответственного за прием документов, содержащая индивидуальный номер заявления и перечень предоставленных при приеме документов.</w:t>
      </w:r>
    </w:p>
    <w:p w:rsidR="009272BC" w:rsidRPr="00F65733" w:rsidRDefault="009272BC" w:rsidP="001036FF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2.12. Ребенок, родители (законные представители), которого не предоставили необходимые для приема документы, остается на учете и направляется в Учреждение после подтверждения родителем (законным представителем) нуждаемости в представлении места.</w:t>
      </w:r>
    </w:p>
    <w:p w:rsidR="009272BC" w:rsidRPr="00F65733" w:rsidRDefault="009272BC" w:rsidP="001036FF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2.13.</w:t>
      </w:r>
      <w:r w:rsidRPr="00F65733">
        <w:rPr>
          <w:rFonts w:ascii="Times New Roman" w:hAnsi="Times New Roman"/>
          <w:sz w:val="24"/>
          <w:szCs w:val="24"/>
        </w:rPr>
        <w:t xml:space="preserve"> После приема документов, Учреждение заключает </w:t>
      </w:r>
      <w:r w:rsidRPr="00F65733">
        <w:rPr>
          <w:rFonts w:ascii="Times New Roman" w:hAnsi="Times New Roman"/>
          <w:b/>
          <w:sz w:val="24"/>
          <w:szCs w:val="24"/>
        </w:rPr>
        <w:t xml:space="preserve">Договор об образовании по образовательным программам дошкольного образования </w:t>
      </w:r>
      <w:r w:rsidRPr="00F65733">
        <w:rPr>
          <w:rFonts w:ascii="Times New Roman" w:hAnsi="Times New Roman"/>
          <w:sz w:val="24"/>
          <w:szCs w:val="24"/>
        </w:rPr>
        <w:t>(далее – Договор)</w:t>
      </w:r>
      <w:r w:rsidRPr="00F65733">
        <w:rPr>
          <w:rFonts w:ascii="Times New Roman" w:hAnsi="Times New Roman"/>
          <w:b/>
          <w:sz w:val="24"/>
          <w:szCs w:val="24"/>
        </w:rPr>
        <w:t xml:space="preserve"> (Приложение № 4)</w:t>
      </w:r>
      <w:r w:rsidRPr="00F65733">
        <w:rPr>
          <w:rFonts w:ascii="Times New Roman" w:hAnsi="Times New Roman"/>
          <w:sz w:val="24"/>
          <w:szCs w:val="24"/>
        </w:rPr>
        <w:t xml:space="preserve"> с родителями (законными представителями) ребенка.</w:t>
      </w:r>
    </w:p>
    <w:p w:rsidR="009272BC" w:rsidRPr="006C15CD" w:rsidRDefault="009272BC" w:rsidP="00C93C12">
      <w:pPr>
        <w:pStyle w:val="NormalWeb"/>
        <w:spacing w:before="0" w:beforeAutospacing="0" w:after="0" w:afterAutospacing="0"/>
        <w:rPr>
          <w:b/>
        </w:rPr>
      </w:pPr>
      <w:r>
        <w:t xml:space="preserve">2.14. </w:t>
      </w:r>
      <w:r w:rsidRPr="006C15CD"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установленным законодательством, Согласие на размещение</w:t>
      </w:r>
      <w:r w:rsidRPr="006C15CD">
        <w:rPr>
          <w:bCs/>
        </w:rPr>
        <w:t xml:space="preserve"> фотографии</w:t>
      </w:r>
      <w:r w:rsidRPr="006C15CD">
        <w:t xml:space="preserve"> или другой личной информации </w:t>
      </w:r>
      <w:r w:rsidRPr="006C15CD">
        <w:rPr>
          <w:bCs/>
        </w:rPr>
        <w:t>(фамилия, имя)</w:t>
      </w:r>
      <w:r w:rsidRPr="006C15CD">
        <w:t xml:space="preserve"> ребенка на информационных стендах, выставках и сайте МБДОУ «Детский сад   № 1 «</w:t>
      </w:r>
      <w:r>
        <w:t>Теремок</w:t>
      </w:r>
      <w:r w:rsidRPr="006C15CD">
        <w:t xml:space="preserve">» города Алатыря Чувашской Республики. </w:t>
      </w:r>
      <w:r w:rsidRPr="006C15CD">
        <w:rPr>
          <w:b/>
        </w:rPr>
        <w:t>(Приложен</w:t>
      </w:r>
      <w:r>
        <w:rPr>
          <w:b/>
        </w:rPr>
        <w:t>ие № 5</w:t>
      </w:r>
      <w:r w:rsidRPr="006C15CD">
        <w:rPr>
          <w:b/>
        </w:rPr>
        <w:t>).</w:t>
      </w:r>
    </w:p>
    <w:p w:rsidR="009272BC" w:rsidRPr="001B24ED" w:rsidRDefault="009272BC" w:rsidP="00077609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1B24ED">
        <w:rPr>
          <w:rFonts w:ascii="Times New Roman" w:hAnsi="Times New Roman"/>
          <w:sz w:val="24"/>
          <w:szCs w:val="24"/>
        </w:rPr>
        <w:t>2.15.Заведующий Учреждением издает приказ о зачислении ребенка в Учреждение в течение трех рабочих дней после заключения договора. Приказ о зачислении ребенка в трехдневный срок после издания размещается на информационном стенде Учреждения. На официальном сайте Учреждения в сети Интернет размещаются реквизиты Приказа, наименование возрастной группы, число детей, зачисленных в указанную возрастную группу.</w:t>
      </w:r>
    </w:p>
    <w:p w:rsidR="009272BC" w:rsidRPr="001B24ED" w:rsidRDefault="009272BC" w:rsidP="00077609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1B24ED">
        <w:rPr>
          <w:rFonts w:ascii="Times New Roman" w:hAnsi="Times New Roman"/>
          <w:sz w:val="24"/>
          <w:szCs w:val="24"/>
        </w:rPr>
        <w:t>После издания Приказа ребенок снимается с учета детей, нуждающихся в предоставлении места в Учреждении.</w:t>
      </w:r>
    </w:p>
    <w:p w:rsidR="009272BC" w:rsidRPr="001B24ED" w:rsidRDefault="009272BC" w:rsidP="00077609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1B24ED">
        <w:rPr>
          <w:rFonts w:ascii="Times New Roman" w:hAnsi="Times New Roman"/>
          <w:sz w:val="24"/>
          <w:szCs w:val="24"/>
        </w:rPr>
        <w:t xml:space="preserve">2.16. На каждого ребенка, зачисленного в Учреждение, оформляется личное дело, в котором хранятся все предоставленные родителями (законными представителями) ребенка документы. </w:t>
      </w:r>
    </w:p>
    <w:p w:rsidR="009272BC" w:rsidRPr="001B24ED" w:rsidRDefault="009272BC" w:rsidP="001C16E9">
      <w:pPr>
        <w:pStyle w:val="BodyText"/>
        <w:spacing w:after="0" w:line="240" w:lineRule="auto"/>
        <w:ind w:right="145" w:firstLine="567"/>
        <w:jc w:val="both"/>
        <w:rPr>
          <w:rFonts w:ascii="Times New Roman" w:hAnsi="Times New Roman"/>
          <w:sz w:val="24"/>
          <w:szCs w:val="24"/>
        </w:rPr>
      </w:pPr>
      <w:r w:rsidRPr="001B24ED">
        <w:rPr>
          <w:rFonts w:ascii="Times New Roman" w:hAnsi="Times New Roman"/>
          <w:sz w:val="24"/>
          <w:szCs w:val="24"/>
        </w:rPr>
        <w:t>2.17. Личное дело формирует руководитель учреждения. Хранятся личные дела в кабинете заведующего.При выбытии воспитанника из МБДОУ личное дело не выдаётся родителям (законным представителям), хранится в архиве 5 лет. Исключение составляет переход ребенка в другое дошкольное образовательной учреждение в порядке перевода.</w:t>
      </w:r>
    </w:p>
    <w:p w:rsidR="009272BC" w:rsidRPr="001B24ED" w:rsidRDefault="009272BC" w:rsidP="001C16E9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1B24ED">
        <w:rPr>
          <w:rFonts w:ascii="Times New Roman" w:hAnsi="Times New Roman"/>
          <w:sz w:val="24"/>
          <w:szCs w:val="24"/>
        </w:rPr>
        <w:t xml:space="preserve"> Медицинская карта ребенка передается медицинской сестре и хранится в медицинском кабинете.</w:t>
      </w:r>
    </w:p>
    <w:p w:rsidR="009272BC" w:rsidRPr="001B24ED" w:rsidRDefault="009272BC" w:rsidP="00077609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1B24ED">
        <w:rPr>
          <w:rFonts w:ascii="Times New Roman" w:hAnsi="Times New Roman"/>
          <w:sz w:val="24"/>
          <w:szCs w:val="24"/>
        </w:rPr>
        <w:t xml:space="preserve">           2.18. Сведения о ребёнке, зачисленном в Учреждение, фиксируются в «Книге учета движения детей в Учреждении» (далее – Книга учета). Книга учета предназначена для регистрации сведений о детях, посещающих Учреждение, и родителях (законных представителях), а также для осуществления контроля движения контингента детей в Учреждении. Ежегодно по состоянию на 1 сентября заведующий подводит итоги за год (с 01.09 прошедшего года по 30 августа текущего года) и фиксирует их в Книге учета: сколько детей зачислено в Учреждение, сколько отчислено и по каким причинам.</w:t>
      </w:r>
    </w:p>
    <w:p w:rsidR="009272BC" w:rsidRPr="00A13E60" w:rsidRDefault="009272BC" w:rsidP="0099294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9272BC" w:rsidRPr="006E786F" w:rsidRDefault="009272BC" w:rsidP="00572E58">
      <w:pPr>
        <w:jc w:val="center"/>
        <w:rPr>
          <w:rFonts w:ascii="Times New Roman" w:hAnsi="Times New Roman"/>
          <w:b/>
          <w:sz w:val="24"/>
          <w:szCs w:val="24"/>
        </w:rPr>
      </w:pPr>
      <w:r w:rsidRPr="006E786F">
        <w:rPr>
          <w:rFonts w:ascii="Times New Roman" w:hAnsi="Times New Roman"/>
          <w:b/>
          <w:sz w:val="24"/>
          <w:szCs w:val="24"/>
        </w:rPr>
        <w:t>III. ПОРЯДОК КОМПЛЕКТОВАНИЯ УЧРЕЖДЕНИЯ</w:t>
      </w:r>
    </w:p>
    <w:p w:rsidR="009272BC" w:rsidRDefault="009272BC" w:rsidP="001C10F5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F65733">
        <w:rPr>
          <w:rFonts w:ascii="Times New Roman" w:hAnsi="Times New Roman"/>
          <w:sz w:val="24"/>
          <w:szCs w:val="24"/>
        </w:rPr>
        <w:t>3.1. Комплектование Учреждения на новый учебный год производится в сро</w:t>
      </w:r>
      <w:r>
        <w:rPr>
          <w:rFonts w:ascii="Times New Roman" w:hAnsi="Times New Roman"/>
          <w:sz w:val="24"/>
          <w:szCs w:val="24"/>
        </w:rPr>
        <w:t>ки с 15 мая по 30 августа ежегодно.</w:t>
      </w:r>
    </w:p>
    <w:p w:rsidR="009272BC" w:rsidRPr="00F65733" w:rsidRDefault="009272BC" w:rsidP="001C10F5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</w:t>
      </w:r>
      <w:r w:rsidRPr="00F65733">
        <w:rPr>
          <w:rFonts w:ascii="Times New Roman" w:hAnsi="Times New Roman"/>
          <w:sz w:val="24"/>
          <w:szCs w:val="24"/>
        </w:rPr>
        <w:t xml:space="preserve">. Предельная наполняемость групп Учреждения устанавливается в соответствии с </w:t>
      </w:r>
      <w:r>
        <w:rPr>
          <w:rFonts w:ascii="Times New Roman" w:hAnsi="Times New Roman"/>
          <w:sz w:val="24"/>
          <w:szCs w:val="24"/>
        </w:rPr>
        <w:t>санитарными правилами</w:t>
      </w:r>
      <w:r w:rsidRPr="00F65733">
        <w:rPr>
          <w:rFonts w:ascii="Times New Roman" w:hAnsi="Times New Roman"/>
          <w:sz w:val="24"/>
          <w:szCs w:val="24"/>
        </w:rPr>
        <w:t>.</w:t>
      </w:r>
    </w:p>
    <w:p w:rsidR="009272BC" w:rsidRPr="00F65733" w:rsidRDefault="009272BC" w:rsidP="001C10F5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</w:t>
      </w:r>
      <w:r w:rsidRPr="00F65733">
        <w:rPr>
          <w:rFonts w:ascii="Times New Roman" w:hAnsi="Times New Roman"/>
          <w:sz w:val="24"/>
          <w:szCs w:val="24"/>
        </w:rPr>
        <w:t>. Контингент воспитанников формируется в соответствии с их возрастом.</w:t>
      </w:r>
    </w:p>
    <w:p w:rsidR="009272BC" w:rsidRDefault="009272BC" w:rsidP="001C10F5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</w:t>
      </w:r>
      <w:r w:rsidRPr="00F65733">
        <w:rPr>
          <w:rFonts w:ascii="Times New Roman" w:hAnsi="Times New Roman"/>
          <w:sz w:val="24"/>
          <w:szCs w:val="24"/>
        </w:rPr>
        <w:t>. В группы могут включаться как дети одного возраста, так и дети разных возрастов</w:t>
      </w:r>
      <w:r>
        <w:rPr>
          <w:rFonts w:ascii="Times New Roman" w:hAnsi="Times New Roman"/>
          <w:sz w:val="24"/>
          <w:szCs w:val="24"/>
        </w:rPr>
        <w:t xml:space="preserve"> (разновозрастные группы).</w:t>
      </w:r>
    </w:p>
    <w:p w:rsidR="009272BC" w:rsidRPr="005721DF" w:rsidRDefault="009272BC" w:rsidP="001C10F5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3.5. </w:t>
      </w:r>
      <w:r w:rsidRPr="005721DF">
        <w:rPr>
          <w:rFonts w:ascii="Times New Roman" w:hAnsi="Times New Roman"/>
          <w:sz w:val="24"/>
          <w:szCs w:val="24"/>
        </w:rPr>
        <w:t>Руководи</w:t>
      </w:r>
      <w:r>
        <w:rPr>
          <w:rFonts w:ascii="Times New Roman" w:hAnsi="Times New Roman"/>
          <w:sz w:val="24"/>
          <w:szCs w:val="24"/>
        </w:rPr>
        <w:t>тель Учреждения</w:t>
      </w:r>
      <w:r w:rsidRPr="005721DF">
        <w:rPr>
          <w:rFonts w:ascii="Times New Roman" w:hAnsi="Times New Roman"/>
          <w:sz w:val="24"/>
          <w:szCs w:val="24"/>
        </w:rPr>
        <w:t xml:space="preserve"> ежегодно издаёт приказ о комплектовании по состоянию на 1 сентября текущего года</w:t>
      </w:r>
    </w:p>
    <w:p w:rsidR="009272BC" w:rsidRDefault="009272BC" w:rsidP="001C10F5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 В</w:t>
      </w:r>
      <w:r w:rsidRPr="00F65733">
        <w:rPr>
          <w:rFonts w:ascii="Times New Roman" w:hAnsi="Times New Roman"/>
          <w:sz w:val="24"/>
          <w:szCs w:val="24"/>
        </w:rPr>
        <w:t xml:space="preserve"> остальное время </w:t>
      </w:r>
      <w:r>
        <w:rPr>
          <w:rFonts w:ascii="Times New Roman" w:hAnsi="Times New Roman"/>
          <w:sz w:val="24"/>
          <w:szCs w:val="24"/>
        </w:rPr>
        <w:t xml:space="preserve">при наличии (появлении) свободных мест </w:t>
      </w:r>
      <w:r w:rsidRPr="00F65733">
        <w:rPr>
          <w:rFonts w:ascii="Times New Roman" w:hAnsi="Times New Roman"/>
          <w:sz w:val="24"/>
          <w:szCs w:val="24"/>
        </w:rPr>
        <w:t xml:space="preserve">проводится доукомплектование Учреждения в соответствии с установленными нормативами. Родители (законные представители), дети которых имеют право в соответствии с электронной базой данных на зачисление в Учреждение, уведомляются об этом заведующим Учреждением. Форма уведомления может быть устная, письменная (в том числе электронная). </w:t>
      </w:r>
    </w:p>
    <w:p w:rsidR="009272BC" w:rsidRDefault="009272BC" w:rsidP="001C10F5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3.7. Перевод воспитанников из одной группы в другую осуществляется на основании личного заявления родителей при наличии мест в группах.</w:t>
      </w:r>
    </w:p>
    <w:p w:rsidR="009272BC" w:rsidRPr="00F65733" w:rsidRDefault="009272BC" w:rsidP="001C10F5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272BC" w:rsidRDefault="009272BC" w:rsidP="00805DDD">
      <w:pPr>
        <w:pStyle w:val="NoSpacing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 w:rsidRPr="006E786F">
        <w:rPr>
          <w:rFonts w:ascii="Times New Roman" w:hAnsi="Times New Roman"/>
          <w:b/>
          <w:sz w:val="24"/>
          <w:szCs w:val="24"/>
        </w:rPr>
        <w:t>. ПОРЯДОК РЕГУЛИРОВАНИЯ СПОРНЫХ ВОПРОСОВ</w:t>
      </w:r>
    </w:p>
    <w:p w:rsidR="009272BC" w:rsidRPr="006E786F" w:rsidRDefault="009272BC" w:rsidP="001C10F5">
      <w:pPr>
        <w:pStyle w:val="NoSpacing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272BC" w:rsidRDefault="009272BC" w:rsidP="00A13E60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tab/>
      </w:r>
      <w:r w:rsidRPr="00A13E60">
        <w:rPr>
          <w:rFonts w:ascii="Times New Roman" w:hAnsi="Times New Roman"/>
          <w:sz w:val="24"/>
          <w:szCs w:val="24"/>
        </w:rPr>
        <w:t xml:space="preserve">4.1. Спорные вопросы по порядку приёма на обучение по образовательным программам дошкольного образования, возникающие между родителями (законными представителями) и Учреждением, регулируются Учредителем Учреждения. </w:t>
      </w:r>
    </w:p>
    <w:p w:rsidR="009272BC" w:rsidRDefault="009272BC" w:rsidP="00A13E60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9272BC" w:rsidRDefault="009272BC" w:rsidP="00A13E60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9272BC" w:rsidRDefault="009272BC" w:rsidP="00A13E60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9272BC" w:rsidRDefault="009272BC" w:rsidP="00A13E60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9272BC" w:rsidRDefault="009272BC" w:rsidP="00A13E60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9272BC" w:rsidRDefault="009272BC" w:rsidP="00A13E60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9272BC" w:rsidRDefault="009272BC" w:rsidP="00A13E60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9272BC" w:rsidRDefault="009272BC" w:rsidP="00DA1FB7">
      <w:pPr>
        <w:pStyle w:val="NoSpacing"/>
        <w:ind w:left="5664"/>
        <w:rPr>
          <w:rFonts w:ascii="Times New Roman" w:hAnsi="Times New Roman"/>
          <w:b/>
        </w:rPr>
      </w:pPr>
    </w:p>
    <w:p w:rsidR="009272BC" w:rsidRPr="009D1155" w:rsidRDefault="009272BC" w:rsidP="00DA1FB7">
      <w:pPr>
        <w:pStyle w:val="NoSpacing"/>
        <w:ind w:left="566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Приложение 1</w:t>
      </w:r>
    </w:p>
    <w:p w:rsidR="009272BC" w:rsidRPr="009D1155" w:rsidRDefault="009272BC" w:rsidP="00506DEF">
      <w:pPr>
        <w:pStyle w:val="NoSpacing"/>
        <w:ind w:left="5664"/>
        <w:rPr>
          <w:rFonts w:ascii="Times New Roman" w:hAnsi="Times New Roman"/>
        </w:rPr>
      </w:pPr>
      <w:r>
        <w:rPr>
          <w:rFonts w:ascii="Times New Roman" w:hAnsi="Times New Roman"/>
        </w:rPr>
        <w:t>к</w:t>
      </w:r>
      <w:r w:rsidRPr="009D1155">
        <w:rPr>
          <w:rFonts w:ascii="Times New Roman" w:hAnsi="Times New Roman"/>
        </w:rPr>
        <w:t xml:space="preserve"> Правилам приема</w:t>
      </w:r>
    </w:p>
    <w:p w:rsidR="009272BC" w:rsidRPr="009D1155" w:rsidRDefault="009272BC" w:rsidP="00506DEF">
      <w:pPr>
        <w:pStyle w:val="NoSpacing"/>
        <w:ind w:left="5664"/>
        <w:rPr>
          <w:rFonts w:ascii="Times New Roman" w:hAnsi="Times New Roman"/>
        </w:rPr>
      </w:pPr>
      <w:r w:rsidRPr="009D1155">
        <w:rPr>
          <w:rFonts w:ascii="Times New Roman" w:hAnsi="Times New Roman"/>
        </w:rPr>
        <w:t>в МБДОУ «Детский сад № 1«</w:t>
      </w:r>
      <w:r>
        <w:rPr>
          <w:rFonts w:ascii="Times New Roman" w:hAnsi="Times New Roman"/>
        </w:rPr>
        <w:t>Теремок</w:t>
      </w:r>
      <w:r w:rsidRPr="009D1155">
        <w:rPr>
          <w:rFonts w:ascii="Times New Roman" w:hAnsi="Times New Roman"/>
        </w:rPr>
        <w:t xml:space="preserve">» </w:t>
      </w:r>
    </w:p>
    <w:p w:rsidR="009272BC" w:rsidRDefault="009272BC" w:rsidP="00506DEF">
      <w:pPr>
        <w:pStyle w:val="NoSpacing"/>
        <w:ind w:left="5664"/>
        <w:rPr>
          <w:rFonts w:ascii="Times New Roman" w:hAnsi="Times New Roman"/>
        </w:rPr>
      </w:pPr>
      <w:r w:rsidRPr="009D1155">
        <w:rPr>
          <w:rFonts w:ascii="Times New Roman" w:hAnsi="Times New Roman"/>
        </w:rPr>
        <w:t>города Алатыря Чувашской Республики</w:t>
      </w:r>
    </w:p>
    <w:p w:rsidR="009272BC" w:rsidRDefault="009272BC" w:rsidP="00506DEF">
      <w:pPr>
        <w:pStyle w:val="NoSpacing"/>
        <w:ind w:left="5664"/>
        <w:rPr>
          <w:rFonts w:ascii="Times New Roman" w:hAnsi="Times New Roman"/>
        </w:rPr>
      </w:pPr>
    </w:p>
    <w:p w:rsidR="009272BC" w:rsidRPr="009D1155" w:rsidRDefault="009272BC" w:rsidP="00506DEF">
      <w:pPr>
        <w:pStyle w:val="NoSpacing"/>
        <w:ind w:left="5664"/>
        <w:rPr>
          <w:rFonts w:ascii="Times New Roman" w:hAnsi="Times New Roman"/>
        </w:rPr>
      </w:pPr>
    </w:p>
    <w:p w:rsidR="009272BC" w:rsidRPr="00836BC1" w:rsidRDefault="009272BC" w:rsidP="00BA69E9">
      <w:pPr>
        <w:pStyle w:val="NoSpacing"/>
        <w:rPr>
          <w:rFonts w:ascii="Times New Roman" w:hAnsi="Times New Roman"/>
        </w:rPr>
      </w:pPr>
      <w:r w:rsidRPr="00BA69E9">
        <w:rPr>
          <w:rFonts w:ascii="Times New Roman" w:hAnsi="Times New Roman"/>
          <w:sz w:val="20"/>
          <w:szCs w:val="20"/>
        </w:rPr>
        <w:t xml:space="preserve">№______ «____ __»_____________                    </w:t>
      </w:r>
      <w:r w:rsidRPr="00836BC1">
        <w:rPr>
          <w:rFonts w:ascii="Times New Roman" w:hAnsi="Times New Roman"/>
        </w:rPr>
        <w:t>Заведующему МБДОУ «Детский сад  № 1 «</w:t>
      </w:r>
      <w:r>
        <w:rPr>
          <w:rFonts w:ascii="Times New Roman" w:hAnsi="Times New Roman"/>
        </w:rPr>
        <w:t>Теремок</w:t>
      </w:r>
      <w:r w:rsidRPr="00836BC1">
        <w:rPr>
          <w:rFonts w:ascii="Times New Roman" w:hAnsi="Times New Roman"/>
        </w:rPr>
        <w:t xml:space="preserve">»                                                                                                                                                                    </w:t>
      </w:r>
    </w:p>
    <w:p w:rsidR="009272BC" w:rsidRDefault="009272BC" w:rsidP="00BA69E9">
      <w:pPr>
        <w:pStyle w:val="NoSpacing"/>
        <w:tabs>
          <w:tab w:val="left" w:pos="4536"/>
        </w:tabs>
        <w:rPr>
          <w:rFonts w:ascii="Times New Roman" w:hAnsi="Times New Roman"/>
        </w:rPr>
      </w:pPr>
      <w:r w:rsidRPr="00836BC1">
        <w:rPr>
          <w:rFonts w:ascii="Times New Roman" w:hAnsi="Times New Roman"/>
          <w:sz w:val="20"/>
          <w:szCs w:val="20"/>
        </w:rPr>
        <w:t>номер     дата    регистрации заявления</w:t>
      </w:r>
      <w:r w:rsidRPr="00836BC1">
        <w:rPr>
          <w:rFonts w:ascii="Times New Roman" w:hAnsi="Times New Roman"/>
        </w:rPr>
        <w:t xml:space="preserve"> города Алатыря Чувашской Республики    </w:t>
      </w:r>
    </w:p>
    <w:p w:rsidR="009272BC" w:rsidRPr="00836BC1" w:rsidRDefault="009272BC" w:rsidP="00BA69E9">
      <w:pPr>
        <w:pStyle w:val="NoSpacing"/>
        <w:tabs>
          <w:tab w:val="left" w:pos="4536"/>
        </w:tabs>
        <w:rPr>
          <w:rFonts w:ascii="Times New Roman" w:hAnsi="Times New Roman"/>
        </w:rPr>
      </w:pPr>
      <w:r>
        <w:rPr>
          <w:rFonts w:ascii="Times New Roman" w:hAnsi="Times New Roman"/>
        </w:rPr>
        <w:t>Королевой Н.</w:t>
      </w:r>
      <w:r w:rsidRPr="00836BC1">
        <w:rPr>
          <w:rFonts w:ascii="Times New Roman" w:hAnsi="Times New Roman"/>
        </w:rPr>
        <w:t>.Н.</w:t>
      </w:r>
    </w:p>
    <w:p w:rsidR="009272BC" w:rsidRPr="00836BC1" w:rsidRDefault="009272BC" w:rsidP="00BA69E9">
      <w:pPr>
        <w:pStyle w:val="NoSpacing"/>
        <w:tabs>
          <w:tab w:val="left" w:pos="4536"/>
        </w:tabs>
        <w:rPr>
          <w:rFonts w:ascii="Times New Roman" w:hAnsi="Times New Roman"/>
        </w:rPr>
      </w:pPr>
      <w:r w:rsidRPr="00836BC1">
        <w:rPr>
          <w:rFonts w:ascii="Times New Roman" w:hAnsi="Times New Roman"/>
        </w:rPr>
        <w:t xml:space="preserve">                                                                                Фамилия _________________________________________</w:t>
      </w:r>
    </w:p>
    <w:p w:rsidR="009272BC" w:rsidRPr="00836BC1" w:rsidRDefault="009272BC" w:rsidP="00BA69E9">
      <w:pPr>
        <w:pStyle w:val="NoSpacing"/>
        <w:tabs>
          <w:tab w:val="left" w:pos="4536"/>
        </w:tabs>
        <w:rPr>
          <w:rFonts w:ascii="Times New Roman" w:hAnsi="Times New Roman"/>
        </w:rPr>
      </w:pPr>
      <w:r w:rsidRPr="00836BC1">
        <w:rPr>
          <w:rFonts w:ascii="Times New Roman" w:hAnsi="Times New Roman"/>
        </w:rPr>
        <w:t xml:space="preserve">                                                                                Имя_____________________________________________</w:t>
      </w:r>
    </w:p>
    <w:p w:rsidR="009272BC" w:rsidRPr="00836BC1" w:rsidRDefault="009272BC" w:rsidP="00BA69E9">
      <w:pPr>
        <w:pStyle w:val="NoSpacing"/>
        <w:tabs>
          <w:tab w:val="left" w:pos="4536"/>
        </w:tabs>
        <w:rPr>
          <w:rFonts w:ascii="Times New Roman" w:hAnsi="Times New Roman"/>
        </w:rPr>
      </w:pPr>
      <w:r w:rsidRPr="00836BC1">
        <w:rPr>
          <w:rFonts w:ascii="Times New Roman" w:hAnsi="Times New Roman"/>
        </w:rPr>
        <w:t xml:space="preserve">                                                                                Отчество _________________________________________  </w:t>
      </w:r>
    </w:p>
    <w:p w:rsidR="009272BC" w:rsidRPr="006F3FA1" w:rsidRDefault="009272BC" w:rsidP="00BA69E9">
      <w:pPr>
        <w:pStyle w:val="NoSpacing"/>
        <w:tabs>
          <w:tab w:val="left" w:pos="4536"/>
        </w:tabs>
        <w:ind w:firstLine="4536"/>
        <w:rPr>
          <w:rFonts w:ascii="Times New Roman" w:hAnsi="Times New Roman"/>
          <w:b/>
          <w:sz w:val="20"/>
          <w:szCs w:val="20"/>
        </w:rPr>
      </w:pPr>
      <w:r w:rsidRPr="006F3FA1">
        <w:rPr>
          <w:rFonts w:ascii="Times New Roman" w:hAnsi="Times New Roman"/>
          <w:b/>
          <w:sz w:val="20"/>
          <w:szCs w:val="20"/>
        </w:rPr>
        <w:t>(родителя (законного представителя)</w:t>
      </w:r>
    </w:p>
    <w:p w:rsidR="009272BC" w:rsidRPr="00836BC1" w:rsidRDefault="009272BC" w:rsidP="00BA69E9">
      <w:pPr>
        <w:pStyle w:val="NoSpacing"/>
        <w:tabs>
          <w:tab w:val="left" w:pos="4536"/>
        </w:tabs>
        <w:rPr>
          <w:rFonts w:ascii="Times New Roman" w:hAnsi="Times New Roman"/>
        </w:rPr>
      </w:pPr>
      <w:r w:rsidRPr="00836BC1">
        <w:rPr>
          <w:rFonts w:ascii="Times New Roman" w:hAnsi="Times New Roman"/>
        </w:rPr>
        <w:t xml:space="preserve">                                                                                Проживающего по адресу: _________________________</w:t>
      </w:r>
    </w:p>
    <w:p w:rsidR="009272BC" w:rsidRPr="00836BC1" w:rsidRDefault="009272BC" w:rsidP="00BA69E9">
      <w:pPr>
        <w:pStyle w:val="NoSpacing"/>
        <w:tabs>
          <w:tab w:val="left" w:pos="4536"/>
        </w:tabs>
        <w:rPr>
          <w:rFonts w:ascii="Times New Roman" w:hAnsi="Times New Roman"/>
        </w:rPr>
      </w:pPr>
      <w:r w:rsidRPr="00836BC1">
        <w:rPr>
          <w:rFonts w:ascii="Times New Roman" w:hAnsi="Times New Roman"/>
        </w:rPr>
        <w:t xml:space="preserve">                                                                                _________________________________________________</w:t>
      </w:r>
    </w:p>
    <w:p w:rsidR="009272BC" w:rsidRPr="00836BC1" w:rsidRDefault="009272BC" w:rsidP="00BA69E9">
      <w:pPr>
        <w:pStyle w:val="NoSpacing"/>
        <w:tabs>
          <w:tab w:val="left" w:pos="4536"/>
        </w:tabs>
        <w:jc w:val="center"/>
        <w:rPr>
          <w:rFonts w:ascii="Times New Roman" w:hAnsi="Times New Roman"/>
        </w:rPr>
      </w:pPr>
      <w:r w:rsidRPr="00836BC1">
        <w:rPr>
          <w:rFonts w:ascii="Times New Roman" w:hAnsi="Times New Roman"/>
        </w:rPr>
        <w:t xml:space="preserve">                                                                       паспорт________________________________________</w:t>
      </w:r>
    </w:p>
    <w:p w:rsidR="009272BC" w:rsidRPr="00836BC1" w:rsidRDefault="009272BC" w:rsidP="00BA69E9">
      <w:pPr>
        <w:pStyle w:val="NoSpacing"/>
        <w:tabs>
          <w:tab w:val="left" w:pos="4536"/>
        </w:tabs>
        <w:rPr>
          <w:rFonts w:ascii="Times New Roman" w:hAnsi="Times New Roman"/>
        </w:rPr>
      </w:pPr>
      <w:r w:rsidRPr="00836BC1">
        <w:rPr>
          <w:rFonts w:ascii="Times New Roman" w:hAnsi="Times New Roman"/>
        </w:rPr>
        <w:t xml:space="preserve">                                                                                __________________________________________________</w:t>
      </w:r>
    </w:p>
    <w:p w:rsidR="009272BC" w:rsidRPr="00836BC1" w:rsidRDefault="009272BC" w:rsidP="00BA69E9">
      <w:pPr>
        <w:pStyle w:val="NoSpacing"/>
        <w:tabs>
          <w:tab w:val="left" w:pos="4536"/>
        </w:tabs>
        <w:rPr>
          <w:rFonts w:ascii="Times New Roman" w:hAnsi="Times New Roman"/>
          <w:b/>
        </w:rPr>
      </w:pPr>
      <w:r w:rsidRPr="00836BC1">
        <w:rPr>
          <w:rFonts w:ascii="Times New Roman" w:hAnsi="Times New Roman"/>
        </w:rPr>
        <w:t xml:space="preserve">                                                                                 e-mail____________________________________________</w:t>
      </w:r>
    </w:p>
    <w:p w:rsidR="009272BC" w:rsidRPr="00BA69E9" w:rsidRDefault="009272BC" w:rsidP="00BA69E9">
      <w:pPr>
        <w:pStyle w:val="NoSpacing"/>
        <w:tabs>
          <w:tab w:val="left" w:pos="4536"/>
        </w:tabs>
        <w:ind w:firstLine="4536"/>
        <w:rPr>
          <w:rFonts w:ascii="Times New Roman" w:hAnsi="Times New Roman"/>
          <w:sz w:val="20"/>
          <w:szCs w:val="20"/>
        </w:rPr>
      </w:pPr>
    </w:p>
    <w:p w:rsidR="009272BC" w:rsidRPr="006F3FA1" w:rsidRDefault="009272BC" w:rsidP="00BA69E9">
      <w:pPr>
        <w:pStyle w:val="NoSpacing"/>
        <w:jc w:val="center"/>
        <w:rPr>
          <w:rFonts w:ascii="Times New Roman" w:hAnsi="Times New Roman"/>
          <w:b/>
        </w:rPr>
      </w:pPr>
      <w:r w:rsidRPr="006F3FA1">
        <w:rPr>
          <w:rFonts w:ascii="Times New Roman" w:hAnsi="Times New Roman"/>
          <w:b/>
        </w:rPr>
        <w:t>ЗАЯВЛЕНИЕ</w:t>
      </w:r>
    </w:p>
    <w:p w:rsidR="009272BC" w:rsidRPr="006F3FA1" w:rsidRDefault="009272BC" w:rsidP="00BA69E9">
      <w:pPr>
        <w:pStyle w:val="NoSpacing"/>
        <w:jc w:val="center"/>
        <w:rPr>
          <w:rFonts w:ascii="Times New Roman" w:hAnsi="Times New Roman"/>
          <w:b/>
        </w:rPr>
      </w:pPr>
      <w:r w:rsidRPr="006F3FA1">
        <w:rPr>
          <w:rFonts w:ascii="Times New Roman" w:hAnsi="Times New Roman"/>
          <w:b/>
        </w:rPr>
        <w:t>о зачислении в муниципальное бюджетное дошкольное образовательное учреждение, реализующее образовательную программу дошкольного образования</w:t>
      </w:r>
    </w:p>
    <w:p w:rsidR="009272BC" w:rsidRPr="00BA69E9" w:rsidRDefault="009272BC" w:rsidP="00BA69E9">
      <w:pPr>
        <w:pStyle w:val="NoSpacing"/>
        <w:tabs>
          <w:tab w:val="left" w:pos="3261"/>
        </w:tabs>
        <w:rPr>
          <w:rFonts w:ascii="Times New Roman" w:hAnsi="Times New Roman"/>
          <w:b/>
          <w:sz w:val="20"/>
          <w:szCs w:val="20"/>
        </w:rPr>
      </w:pPr>
      <w:r w:rsidRPr="006F3FA1">
        <w:rPr>
          <w:rFonts w:ascii="Times New Roman" w:hAnsi="Times New Roman"/>
        </w:rPr>
        <w:t>Прошу принять моего ребенка</w:t>
      </w:r>
      <w:r w:rsidRPr="00BA69E9">
        <w:rPr>
          <w:rFonts w:ascii="Times New Roman" w:hAnsi="Times New Roman"/>
          <w:sz w:val="20"/>
          <w:szCs w:val="20"/>
        </w:rPr>
        <w:t xml:space="preserve"> _______________________________________________________________________________ «____»________20___г.</w:t>
      </w:r>
      <w:r w:rsidRPr="00BA69E9">
        <w:rPr>
          <w:rFonts w:ascii="Times New Roman" w:hAnsi="Times New Roman"/>
          <w:b/>
          <w:sz w:val="20"/>
          <w:szCs w:val="20"/>
        </w:rPr>
        <w:t xml:space="preserve">                                          (Ф.И.О. полностью ребенка)       (Дата рождения ребенка)</w:t>
      </w:r>
    </w:p>
    <w:p w:rsidR="009272BC" w:rsidRPr="006F3FA1" w:rsidRDefault="009272BC" w:rsidP="00BA69E9">
      <w:pPr>
        <w:pStyle w:val="NoSpacing"/>
        <w:rPr>
          <w:rFonts w:ascii="Times New Roman" w:hAnsi="Times New Roman"/>
        </w:rPr>
      </w:pPr>
      <w:r w:rsidRPr="006F3FA1">
        <w:rPr>
          <w:rFonts w:ascii="Times New Roman" w:hAnsi="Times New Roman"/>
        </w:rPr>
        <w:t>Реквизиты свидетельства о рождении (и при наличии документа, подтверждающего установление опеки)</w:t>
      </w:r>
    </w:p>
    <w:p w:rsidR="009272BC" w:rsidRPr="00BA69E9" w:rsidRDefault="009272BC" w:rsidP="00BA69E9">
      <w:pPr>
        <w:pStyle w:val="NoSpacing"/>
        <w:rPr>
          <w:rFonts w:ascii="Times New Roman" w:hAnsi="Times New Roman"/>
          <w:sz w:val="20"/>
          <w:szCs w:val="20"/>
        </w:rPr>
      </w:pPr>
      <w:r w:rsidRPr="00BA69E9">
        <w:rPr>
          <w:rFonts w:ascii="Times New Roman" w:hAnsi="Times New Roman"/>
          <w:sz w:val="20"/>
          <w:szCs w:val="20"/>
        </w:rPr>
        <w:t>_______________________________________________________________________________________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_____________</w:t>
      </w:r>
    </w:p>
    <w:p w:rsidR="009272BC" w:rsidRPr="00BA69E9" w:rsidRDefault="009272BC" w:rsidP="00BA69E9">
      <w:pPr>
        <w:pStyle w:val="NoSpacing"/>
        <w:rPr>
          <w:rFonts w:ascii="Times New Roman" w:hAnsi="Times New Roman"/>
          <w:sz w:val="20"/>
          <w:szCs w:val="20"/>
        </w:rPr>
      </w:pPr>
      <w:r w:rsidRPr="00BA69E9">
        <w:rPr>
          <w:rFonts w:ascii="Times New Roman" w:hAnsi="Times New Roman"/>
          <w:sz w:val="20"/>
          <w:szCs w:val="20"/>
        </w:rPr>
        <w:t>_______________________________________________________________________________________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_____________</w:t>
      </w:r>
    </w:p>
    <w:p w:rsidR="009272BC" w:rsidRPr="00BA69E9" w:rsidRDefault="009272BC" w:rsidP="00BA69E9">
      <w:pPr>
        <w:pStyle w:val="NoSpacing"/>
        <w:rPr>
          <w:rFonts w:ascii="Times New Roman" w:hAnsi="Times New Roman"/>
          <w:sz w:val="20"/>
          <w:szCs w:val="20"/>
        </w:rPr>
      </w:pPr>
      <w:r w:rsidRPr="006F3FA1">
        <w:rPr>
          <w:rFonts w:ascii="Times New Roman" w:hAnsi="Times New Roman"/>
        </w:rPr>
        <w:t>Проживающего (ий) по адресу:</w:t>
      </w:r>
      <w:r w:rsidRPr="00BA69E9">
        <w:rPr>
          <w:rFonts w:ascii="Times New Roman" w:hAnsi="Times New Roman"/>
          <w:sz w:val="20"/>
          <w:szCs w:val="20"/>
        </w:rPr>
        <w:t xml:space="preserve"> _______________________________________________________________________________________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_____________</w:t>
      </w:r>
    </w:p>
    <w:p w:rsidR="009272BC" w:rsidRPr="00BA69E9" w:rsidRDefault="009272BC" w:rsidP="00BA69E9">
      <w:pPr>
        <w:pStyle w:val="NoSpacing"/>
        <w:jc w:val="center"/>
        <w:rPr>
          <w:rFonts w:ascii="Times New Roman" w:hAnsi="Times New Roman"/>
          <w:sz w:val="20"/>
          <w:szCs w:val="20"/>
        </w:rPr>
      </w:pPr>
      <w:r w:rsidRPr="00BA69E9">
        <w:rPr>
          <w:rFonts w:ascii="Times New Roman" w:hAnsi="Times New Roman"/>
          <w:b/>
          <w:sz w:val="20"/>
          <w:szCs w:val="20"/>
        </w:rPr>
        <w:t xml:space="preserve">(адрес, место пребывания (регистрация) ребенка </w:t>
      </w:r>
      <w:r w:rsidRPr="00BA69E9">
        <w:rPr>
          <w:rFonts w:ascii="Times New Roman" w:hAnsi="Times New Roman"/>
          <w:sz w:val="20"/>
          <w:szCs w:val="20"/>
        </w:rPr>
        <w:t>_____________________________________________________________________________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______________________</w:t>
      </w:r>
    </w:p>
    <w:p w:rsidR="009272BC" w:rsidRPr="00BA69E9" w:rsidRDefault="009272BC" w:rsidP="00BA69E9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BA69E9">
        <w:rPr>
          <w:rFonts w:ascii="Times New Roman" w:hAnsi="Times New Roman"/>
          <w:b/>
          <w:sz w:val="20"/>
          <w:szCs w:val="20"/>
        </w:rPr>
        <w:t>(адрес, место фактического проживания ребенка)</w:t>
      </w:r>
    </w:p>
    <w:p w:rsidR="009272BC" w:rsidRPr="00BA69E9" w:rsidRDefault="009272BC" w:rsidP="00BA69E9">
      <w:pPr>
        <w:pStyle w:val="NoSpacing"/>
        <w:rPr>
          <w:rFonts w:ascii="Times New Roman" w:hAnsi="Times New Roman"/>
          <w:sz w:val="20"/>
          <w:szCs w:val="20"/>
        </w:rPr>
      </w:pPr>
      <w:r w:rsidRPr="006F3FA1">
        <w:rPr>
          <w:rFonts w:ascii="Times New Roman" w:hAnsi="Times New Roman"/>
        </w:rPr>
        <w:t xml:space="preserve"> в группу</w:t>
      </w:r>
      <w:r w:rsidRPr="00BA69E9">
        <w:rPr>
          <w:rFonts w:ascii="Times New Roman" w:hAnsi="Times New Roman"/>
          <w:b/>
          <w:sz w:val="20"/>
          <w:szCs w:val="20"/>
        </w:rPr>
        <w:t>общеразвивающей, компенсирующей, оздоровительной, комбинированной</w:t>
      </w:r>
      <w:r w:rsidRPr="00BA69E9">
        <w:rPr>
          <w:rFonts w:ascii="Times New Roman" w:hAnsi="Times New Roman"/>
          <w:sz w:val="20"/>
          <w:szCs w:val="20"/>
        </w:rPr>
        <w:t xml:space="preserve"> направленности </w:t>
      </w:r>
    </w:p>
    <w:p w:rsidR="009272BC" w:rsidRPr="00BA69E9" w:rsidRDefault="009272BC" w:rsidP="00BA69E9">
      <w:pPr>
        <w:pStyle w:val="NoSpacing"/>
        <w:rPr>
          <w:rFonts w:ascii="Times New Roman" w:hAnsi="Times New Roman"/>
          <w:b/>
          <w:sz w:val="20"/>
          <w:szCs w:val="20"/>
        </w:rPr>
      </w:pPr>
      <w:r w:rsidRPr="00BA69E9"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(нужное подчеркнуть)                                  </w:t>
      </w:r>
    </w:p>
    <w:p w:rsidR="009272BC" w:rsidRPr="00BA69E9" w:rsidRDefault="009272BC" w:rsidP="00BA69E9">
      <w:pPr>
        <w:pStyle w:val="NoSpacing"/>
        <w:rPr>
          <w:rFonts w:ascii="Times New Roman" w:hAnsi="Times New Roman"/>
          <w:b/>
          <w:sz w:val="20"/>
          <w:szCs w:val="20"/>
        </w:rPr>
      </w:pPr>
      <w:r w:rsidRPr="00BA69E9">
        <w:rPr>
          <w:rFonts w:ascii="Times New Roman" w:hAnsi="Times New Roman"/>
          <w:sz w:val="20"/>
          <w:szCs w:val="20"/>
        </w:rPr>
        <w:t xml:space="preserve"> ____________________ в режиме сокращенного дня (10-ти часовое пребывание) «_____» ______________ 20__ г.</w:t>
      </w:r>
      <w:r w:rsidRPr="00BA69E9">
        <w:rPr>
          <w:rFonts w:ascii="Times New Roman" w:hAnsi="Times New Roman"/>
          <w:b/>
          <w:sz w:val="20"/>
          <w:szCs w:val="20"/>
        </w:rPr>
        <w:t xml:space="preserve">              (название группы)                                                                                                             (дата приема на обучение)</w:t>
      </w:r>
    </w:p>
    <w:p w:rsidR="009272BC" w:rsidRPr="00BA69E9" w:rsidRDefault="009272BC" w:rsidP="00BA69E9">
      <w:pPr>
        <w:tabs>
          <w:tab w:val="left" w:pos="336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6F3FA1">
        <w:rPr>
          <w:rFonts w:ascii="Times New Roman" w:hAnsi="Times New Roman"/>
        </w:rPr>
        <w:t>и обеспечить возможность получения дошкольного образования на родном</w:t>
      </w:r>
      <w:r w:rsidRPr="00BA69E9">
        <w:rPr>
          <w:rFonts w:ascii="Times New Roman" w:hAnsi="Times New Roman"/>
          <w:sz w:val="20"/>
          <w:szCs w:val="20"/>
        </w:rPr>
        <w:t xml:space="preserve">_________________ </w:t>
      </w:r>
      <w:r w:rsidRPr="006F3FA1">
        <w:rPr>
          <w:rFonts w:ascii="Times New Roman" w:hAnsi="Times New Roman"/>
        </w:rPr>
        <w:t>языке</w:t>
      </w:r>
    </w:p>
    <w:p w:rsidR="009272BC" w:rsidRPr="00BA69E9" w:rsidRDefault="009272BC" w:rsidP="00BA69E9">
      <w:pPr>
        <w:tabs>
          <w:tab w:val="left" w:pos="336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BA69E9">
        <w:rPr>
          <w:rFonts w:ascii="Times New Roman" w:hAnsi="Times New Roman"/>
          <w:sz w:val="20"/>
          <w:szCs w:val="20"/>
        </w:rPr>
        <w:t xml:space="preserve"> (</w:t>
      </w:r>
      <w:r w:rsidRPr="00BA69E9">
        <w:rPr>
          <w:rFonts w:ascii="Times New Roman" w:hAnsi="Times New Roman"/>
          <w:b/>
          <w:sz w:val="20"/>
          <w:szCs w:val="20"/>
        </w:rPr>
        <w:t xml:space="preserve">указать язык: русском, чувашском)    </w:t>
      </w:r>
    </w:p>
    <w:p w:rsidR="009272BC" w:rsidRPr="00BA69E9" w:rsidRDefault="009272BC" w:rsidP="00BA69E9">
      <w:pPr>
        <w:pStyle w:val="NoSpacing"/>
        <w:rPr>
          <w:rFonts w:ascii="Times New Roman" w:hAnsi="Times New Roman"/>
          <w:sz w:val="20"/>
          <w:szCs w:val="20"/>
        </w:rPr>
      </w:pPr>
      <w:r w:rsidRPr="006F3FA1">
        <w:rPr>
          <w:rFonts w:ascii="Times New Roman" w:hAnsi="Times New Roman"/>
          <w:b/>
        </w:rPr>
        <w:t>Имеется, не имеется</w:t>
      </w:r>
      <w:r w:rsidRPr="00BA69E9">
        <w:rPr>
          <w:rFonts w:ascii="Times New Roman" w:hAnsi="Times New Roman"/>
          <w:b/>
          <w:sz w:val="20"/>
          <w:szCs w:val="20"/>
        </w:rPr>
        <w:t xml:space="preserve"> (нужное подчеркнуть) </w:t>
      </w:r>
      <w:r w:rsidRPr="00BA69E9">
        <w:rPr>
          <w:rFonts w:ascii="Times New Roman" w:hAnsi="Times New Roman"/>
          <w:sz w:val="20"/>
          <w:szCs w:val="20"/>
        </w:rPr>
        <w:t>потребность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 инвалида, в соответствии с индивидуальной программой реабилитации инвалида (при наличии)</w:t>
      </w:r>
    </w:p>
    <w:p w:rsidR="009272BC" w:rsidRPr="006F3FA1" w:rsidRDefault="009272BC" w:rsidP="00BA69E9">
      <w:pPr>
        <w:pStyle w:val="NoSpacing"/>
        <w:rPr>
          <w:rFonts w:ascii="Times New Roman" w:hAnsi="Times New Roman"/>
          <w:b/>
        </w:rPr>
      </w:pPr>
      <w:r w:rsidRPr="006F3FA1">
        <w:rPr>
          <w:rFonts w:ascii="Times New Roman" w:hAnsi="Times New Roman"/>
          <w:b/>
        </w:rPr>
        <w:t xml:space="preserve">Сведения о родителях </w:t>
      </w:r>
    </w:p>
    <w:p w:rsidR="009272BC" w:rsidRPr="00BA69E9" w:rsidRDefault="009272BC" w:rsidP="00BA69E9">
      <w:pPr>
        <w:pStyle w:val="NoSpacing"/>
        <w:rPr>
          <w:rFonts w:ascii="Times New Roman" w:hAnsi="Times New Roman"/>
          <w:sz w:val="20"/>
          <w:szCs w:val="20"/>
        </w:rPr>
      </w:pPr>
      <w:r w:rsidRPr="00BA69E9">
        <w:rPr>
          <w:rFonts w:ascii="Times New Roman" w:hAnsi="Times New Roman"/>
          <w:b/>
          <w:sz w:val="20"/>
          <w:szCs w:val="20"/>
        </w:rPr>
        <w:t xml:space="preserve">Мать </w:t>
      </w:r>
      <w:r w:rsidRPr="00BA69E9">
        <w:rPr>
          <w:rFonts w:ascii="Times New Roman" w:hAnsi="Times New Roman"/>
          <w:sz w:val="20"/>
          <w:szCs w:val="20"/>
        </w:rPr>
        <w:t>_________________________________________________________________________________</w:t>
      </w:r>
    </w:p>
    <w:p w:rsidR="009272BC" w:rsidRPr="00BA69E9" w:rsidRDefault="009272BC" w:rsidP="00BA69E9">
      <w:pPr>
        <w:pStyle w:val="NoSpacing"/>
        <w:rPr>
          <w:rFonts w:ascii="Times New Roman" w:hAnsi="Times New Roman"/>
          <w:sz w:val="20"/>
          <w:szCs w:val="20"/>
        </w:rPr>
      </w:pPr>
      <w:r w:rsidRPr="00BA69E9">
        <w:rPr>
          <w:rFonts w:ascii="Times New Roman" w:hAnsi="Times New Roman"/>
          <w:b/>
          <w:sz w:val="20"/>
          <w:szCs w:val="20"/>
        </w:rPr>
        <w:t xml:space="preserve">               (Ф.И.О. полностью) </w:t>
      </w:r>
    </w:p>
    <w:p w:rsidR="009272BC" w:rsidRPr="00BA69E9" w:rsidRDefault="009272BC" w:rsidP="00BA69E9">
      <w:pPr>
        <w:pStyle w:val="NoSpacing"/>
        <w:rPr>
          <w:rFonts w:ascii="Times New Roman" w:hAnsi="Times New Roman"/>
          <w:sz w:val="20"/>
          <w:szCs w:val="20"/>
        </w:rPr>
      </w:pPr>
      <w:r w:rsidRPr="00BA69E9">
        <w:rPr>
          <w:rFonts w:ascii="Times New Roman" w:hAnsi="Times New Roman"/>
          <w:sz w:val="20"/>
          <w:szCs w:val="20"/>
        </w:rPr>
        <w:t>Контактные телефоны: __________________________________________________________________</w:t>
      </w:r>
    </w:p>
    <w:p w:rsidR="009272BC" w:rsidRPr="00BA69E9" w:rsidRDefault="009272BC" w:rsidP="00BA69E9">
      <w:pPr>
        <w:pStyle w:val="NoSpacing"/>
        <w:ind w:right="-143"/>
        <w:rPr>
          <w:rFonts w:ascii="Times New Roman" w:hAnsi="Times New Roman"/>
          <w:sz w:val="20"/>
          <w:szCs w:val="20"/>
        </w:rPr>
      </w:pPr>
      <w:r w:rsidRPr="00BA69E9">
        <w:rPr>
          <w:rFonts w:ascii="Times New Roman" w:hAnsi="Times New Roman"/>
          <w:b/>
          <w:sz w:val="20"/>
          <w:szCs w:val="20"/>
        </w:rPr>
        <w:t xml:space="preserve">Отец </w:t>
      </w:r>
      <w:r w:rsidRPr="00BA69E9">
        <w:rPr>
          <w:rFonts w:ascii="Times New Roman" w:hAnsi="Times New Roman"/>
          <w:sz w:val="20"/>
          <w:szCs w:val="20"/>
        </w:rPr>
        <w:t>__________________________________________________________________________________</w:t>
      </w:r>
    </w:p>
    <w:p w:rsidR="009272BC" w:rsidRPr="00BA69E9" w:rsidRDefault="009272BC" w:rsidP="00BA69E9">
      <w:pPr>
        <w:pStyle w:val="NoSpacing"/>
        <w:ind w:right="-143"/>
        <w:rPr>
          <w:rFonts w:ascii="Times New Roman" w:hAnsi="Times New Roman"/>
          <w:sz w:val="20"/>
          <w:szCs w:val="20"/>
        </w:rPr>
      </w:pPr>
      <w:r w:rsidRPr="00BA69E9">
        <w:rPr>
          <w:rFonts w:ascii="Times New Roman" w:hAnsi="Times New Roman"/>
          <w:b/>
          <w:sz w:val="20"/>
          <w:szCs w:val="20"/>
        </w:rPr>
        <w:t xml:space="preserve">              (Ф.И.О. полностью)</w:t>
      </w:r>
    </w:p>
    <w:p w:rsidR="009272BC" w:rsidRPr="00BA69E9" w:rsidRDefault="009272BC" w:rsidP="00BA69E9">
      <w:pPr>
        <w:pStyle w:val="NoSpacing"/>
        <w:rPr>
          <w:rFonts w:ascii="Times New Roman" w:hAnsi="Times New Roman"/>
          <w:sz w:val="20"/>
          <w:szCs w:val="20"/>
        </w:rPr>
      </w:pPr>
      <w:r w:rsidRPr="00BA69E9">
        <w:rPr>
          <w:rFonts w:ascii="Times New Roman" w:hAnsi="Times New Roman"/>
          <w:sz w:val="20"/>
          <w:szCs w:val="20"/>
        </w:rPr>
        <w:t>Контактные телефоны: __________________________________________________________________</w:t>
      </w:r>
    </w:p>
    <w:p w:rsidR="009272BC" w:rsidRPr="00BA69E9" w:rsidRDefault="009272BC" w:rsidP="00BA69E9">
      <w:pPr>
        <w:pStyle w:val="NoSpacing"/>
        <w:rPr>
          <w:rFonts w:ascii="Times New Roman" w:hAnsi="Times New Roman"/>
          <w:sz w:val="20"/>
          <w:szCs w:val="20"/>
        </w:rPr>
      </w:pPr>
      <w:r w:rsidRPr="00D514F2">
        <w:rPr>
          <w:rFonts w:ascii="Times New Roman" w:hAnsi="Times New Roman"/>
        </w:rPr>
        <w:t>С Уставом учреждения, лицензией на осуществление образовательной деятельности, с образовательными программами, и другими документами, регламентирующими организацию и осуществление образовательной деятельности, права и обязанности воспитанников, Постановлением администрации города  Алатыря Чувашской Республики «О закреплении муниципальных образовательных организаций  города Алатыря за конкретными территориями города Алатыря в том числе через официальный сайт образовательной организации ознакомлен (а</w:t>
      </w:r>
      <w:r w:rsidRPr="00BA69E9">
        <w:rPr>
          <w:rFonts w:ascii="Times New Roman" w:hAnsi="Times New Roman"/>
          <w:sz w:val="20"/>
          <w:szCs w:val="20"/>
        </w:rPr>
        <w:t>): ________________________________________________________________________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___________________________</w:t>
      </w:r>
    </w:p>
    <w:p w:rsidR="009272BC" w:rsidRPr="00BA69E9" w:rsidRDefault="009272BC" w:rsidP="00BA69E9">
      <w:pPr>
        <w:pStyle w:val="NoSpacing"/>
        <w:rPr>
          <w:rFonts w:ascii="Times New Roman" w:hAnsi="Times New Roman"/>
          <w:sz w:val="20"/>
          <w:szCs w:val="20"/>
        </w:rPr>
      </w:pPr>
      <w:r w:rsidRPr="00BA69E9"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Подпись (расшифровка подписи)</w:t>
      </w:r>
    </w:p>
    <w:p w:rsidR="009272BC" w:rsidRPr="00BA69E9" w:rsidRDefault="009272BC" w:rsidP="00BA69E9">
      <w:pPr>
        <w:pStyle w:val="NoSpacing"/>
        <w:rPr>
          <w:rFonts w:ascii="Times New Roman" w:hAnsi="Times New Roman"/>
          <w:sz w:val="20"/>
          <w:szCs w:val="20"/>
        </w:rPr>
      </w:pPr>
      <w:r w:rsidRPr="00D514F2">
        <w:rPr>
          <w:rFonts w:ascii="Times New Roman" w:hAnsi="Times New Roman"/>
        </w:rPr>
        <w:t>Согласен (а) на обработку моих персональных данных и персональных данных ребенка в порядке, установленном законодательством Российской Федерации</w:t>
      </w:r>
      <w:r>
        <w:rPr>
          <w:rFonts w:ascii="Times New Roman" w:hAnsi="Times New Roman"/>
        </w:rPr>
        <w:t>_____________________________</w:t>
      </w:r>
    </w:p>
    <w:p w:rsidR="009272BC" w:rsidRPr="00A1559C" w:rsidRDefault="009272BC" w:rsidP="00BA69E9">
      <w:pPr>
        <w:pStyle w:val="NoSpacing"/>
        <w:rPr>
          <w:rFonts w:ascii="Times New Roman" w:hAnsi="Times New Roman"/>
          <w:b/>
          <w:sz w:val="20"/>
          <w:szCs w:val="20"/>
        </w:rPr>
      </w:pPr>
      <w:r w:rsidRPr="00BA69E9"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Подпись (расшифровка подписи)</w:t>
      </w:r>
    </w:p>
    <w:p w:rsidR="009272BC" w:rsidRPr="00A1559C" w:rsidRDefault="009272BC" w:rsidP="00BA69E9">
      <w:pPr>
        <w:pStyle w:val="NoSpacing"/>
        <w:rPr>
          <w:rFonts w:ascii="Times New Roman" w:hAnsi="Times New Roman"/>
          <w:b/>
          <w:sz w:val="20"/>
          <w:szCs w:val="20"/>
        </w:rPr>
      </w:pPr>
      <w:r w:rsidRPr="00A1559C">
        <w:rPr>
          <w:rFonts w:ascii="Times New Roman" w:hAnsi="Times New Roman"/>
          <w:b/>
          <w:sz w:val="20"/>
          <w:szCs w:val="20"/>
        </w:rPr>
        <w:t>Дата «______»_________________20_____г.                    Подпись ___________________</w:t>
      </w:r>
    </w:p>
    <w:p w:rsidR="009272BC" w:rsidRPr="00506DEF" w:rsidRDefault="009272BC" w:rsidP="004B7069">
      <w:pPr>
        <w:pStyle w:val="NoSpacing"/>
        <w:ind w:left="566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2</w:t>
      </w:r>
    </w:p>
    <w:p w:rsidR="009272BC" w:rsidRDefault="009272BC" w:rsidP="004B7069">
      <w:pPr>
        <w:pStyle w:val="NoSpacing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Правилам приема</w:t>
      </w:r>
    </w:p>
    <w:p w:rsidR="009272BC" w:rsidRDefault="009272BC" w:rsidP="004B7069">
      <w:pPr>
        <w:pStyle w:val="NoSpacing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МБДОУ «Детский сад № 1«Теремок» </w:t>
      </w:r>
    </w:p>
    <w:p w:rsidR="009272BC" w:rsidRDefault="009272BC" w:rsidP="004B7069">
      <w:pPr>
        <w:pStyle w:val="NoSpacing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города Алатыря Чувашской Республики</w:t>
      </w:r>
    </w:p>
    <w:p w:rsidR="009272BC" w:rsidRDefault="009272BC" w:rsidP="004B7069">
      <w:pPr>
        <w:pStyle w:val="NoSpacing"/>
        <w:ind w:left="5664"/>
        <w:rPr>
          <w:rFonts w:ascii="Times New Roman" w:hAnsi="Times New Roman"/>
          <w:sz w:val="24"/>
          <w:szCs w:val="24"/>
        </w:rPr>
      </w:pPr>
    </w:p>
    <w:p w:rsidR="009272BC" w:rsidRDefault="009272BC" w:rsidP="004B7069">
      <w:pPr>
        <w:pStyle w:val="NoSpacing"/>
        <w:ind w:left="5664"/>
        <w:rPr>
          <w:rFonts w:ascii="Times New Roman" w:hAnsi="Times New Roman"/>
          <w:sz w:val="24"/>
          <w:szCs w:val="24"/>
        </w:rPr>
      </w:pPr>
    </w:p>
    <w:p w:rsidR="009272BC" w:rsidRPr="004B7069" w:rsidRDefault="009272BC" w:rsidP="004B706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4B7069">
        <w:rPr>
          <w:rFonts w:ascii="Times New Roman" w:hAnsi="Times New Roman"/>
          <w:b/>
          <w:sz w:val="24"/>
          <w:szCs w:val="24"/>
        </w:rPr>
        <w:t>Журнал приёма заявлений о приёме</w:t>
      </w:r>
    </w:p>
    <w:p w:rsidR="009272BC" w:rsidRPr="004B7069" w:rsidRDefault="009272BC" w:rsidP="004B7069">
      <w:pPr>
        <w:pStyle w:val="NoSpacing"/>
        <w:framePr w:hSpace="180" w:wrap="around" w:vAnchor="text" w:hAnchor="margin" w:xAlign="center" w:y="68"/>
        <w:jc w:val="center"/>
        <w:rPr>
          <w:rFonts w:ascii="Times New Roman" w:hAnsi="Times New Roman"/>
          <w:b/>
          <w:sz w:val="24"/>
          <w:szCs w:val="24"/>
        </w:rPr>
      </w:pPr>
      <w:r w:rsidRPr="004B7069">
        <w:rPr>
          <w:rFonts w:ascii="Times New Roman" w:hAnsi="Times New Roman"/>
          <w:b/>
          <w:sz w:val="24"/>
          <w:szCs w:val="24"/>
        </w:rPr>
        <w:t xml:space="preserve">в МБДОУ «Детский № </w:t>
      </w:r>
      <w:r>
        <w:rPr>
          <w:rFonts w:ascii="Times New Roman" w:hAnsi="Times New Roman"/>
          <w:b/>
          <w:sz w:val="24"/>
          <w:szCs w:val="24"/>
        </w:rPr>
        <w:t>1</w:t>
      </w:r>
      <w:r w:rsidRPr="004B7069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Теремок</w:t>
      </w:r>
      <w:r w:rsidRPr="004B7069">
        <w:rPr>
          <w:rFonts w:ascii="Times New Roman" w:hAnsi="Times New Roman"/>
          <w:b/>
          <w:sz w:val="24"/>
          <w:szCs w:val="24"/>
        </w:rPr>
        <w:t>» города Алатыря Чувашской Республики</w:t>
      </w:r>
    </w:p>
    <w:p w:rsidR="009272BC" w:rsidRDefault="009272BC" w:rsidP="004B7069">
      <w:pPr>
        <w:pStyle w:val="NoSpacing"/>
        <w:framePr w:hSpace="180" w:wrap="around" w:vAnchor="text" w:hAnchor="margin" w:xAlign="center" w:y="68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488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84"/>
        <w:gridCol w:w="709"/>
        <w:gridCol w:w="783"/>
        <w:gridCol w:w="709"/>
        <w:gridCol w:w="709"/>
        <w:gridCol w:w="567"/>
        <w:gridCol w:w="425"/>
        <w:gridCol w:w="567"/>
        <w:gridCol w:w="709"/>
        <w:gridCol w:w="567"/>
        <w:gridCol w:w="567"/>
        <w:gridCol w:w="425"/>
        <w:gridCol w:w="567"/>
        <w:gridCol w:w="425"/>
        <w:gridCol w:w="378"/>
        <w:gridCol w:w="331"/>
        <w:gridCol w:w="567"/>
        <w:gridCol w:w="709"/>
      </w:tblGrid>
      <w:tr w:rsidR="009272BC" w:rsidTr="004B30D5">
        <w:tc>
          <w:tcPr>
            <w:tcW w:w="884" w:type="dxa"/>
            <w:vMerge w:val="restart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30D5">
              <w:rPr>
                <w:rFonts w:ascii="Times New Roman" w:hAnsi="Times New Roman"/>
                <w:sz w:val="16"/>
                <w:szCs w:val="16"/>
              </w:rPr>
              <w:t>Регистрационный номер</w:t>
            </w:r>
          </w:p>
        </w:tc>
        <w:tc>
          <w:tcPr>
            <w:tcW w:w="709" w:type="dxa"/>
            <w:vMerge w:val="restart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30D5">
              <w:rPr>
                <w:rFonts w:ascii="Times New Roman" w:hAnsi="Times New Roman"/>
                <w:sz w:val="16"/>
                <w:szCs w:val="16"/>
              </w:rPr>
              <w:t>Дата приема заявления</w:t>
            </w:r>
          </w:p>
        </w:tc>
        <w:tc>
          <w:tcPr>
            <w:tcW w:w="783" w:type="dxa"/>
            <w:vMerge w:val="restart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30D5">
              <w:rPr>
                <w:rFonts w:ascii="Times New Roman" w:hAnsi="Times New Roman"/>
                <w:sz w:val="16"/>
                <w:szCs w:val="16"/>
              </w:rPr>
              <w:t xml:space="preserve"> ФИО ребенка</w:t>
            </w:r>
          </w:p>
        </w:tc>
        <w:tc>
          <w:tcPr>
            <w:tcW w:w="709" w:type="dxa"/>
            <w:vMerge w:val="restart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30D5">
              <w:rPr>
                <w:rFonts w:ascii="Times New Roman" w:hAnsi="Times New Roman"/>
                <w:sz w:val="16"/>
                <w:szCs w:val="16"/>
              </w:rPr>
              <w:t xml:space="preserve"> Дата рождения ребенка</w:t>
            </w:r>
          </w:p>
        </w:tc>
        <w:tc>
          <w:tcPr>
            <w:tcW w:w="709" w:type="dxa"/>
            <w:vMerge w:val="restart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30D5">
              <w:rPr>
                <w:rFonts w:ascii="Times New Roman" w:hAnsi="Times New Roman"/>
                <w:sz w:val="16"/>
                <w:szCs w:val="16"/>
              </w:rPr>
              <w:t>ФИО родителя</w:t>
            </w:r>
          </w:p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095" w:type="dxa"/>
            <w:gridSpan w:val="12"/>
          </w:tcPr>
          <w:p w:rsidR="009272BC" w:rsidRPr="004B30D5" w:rsidRDefault="009272BC" w:rsidP="004B30D5">
            <w:pPr>
              <w:tabs>
                <w:tab w:val="center" w:pos="3064"/>
                <w:tab w:val="left" w:pos="54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30D5">
              <w:rPr>
                <w:rFonts w:ascii="Times New Roman" w:hAnsi="Times New Roman"/>
                <w:sz w:val="20"/>
                <w:szCs w:val="20"/>
              </w:rPr>
              <w:tab/>
              <w:t>Перечень предоставляемых документов</w:t>
            </w:r>
          </w:p>
        </w:tc>
        <w:tc>
          <w:tcPr>
            <w:tcW w:w="709" w:type="dxa"/>
            <w:vMerge w:val="restart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B30D5">
              <w:rPr>
                <w:rFonts w:ascii="Times New Roman" w:hAnsi="Times New Roman"/>
                <w:b/>
                <w:sz w:val="16"/>
                <w:szCs w:val="16"/>
              </w:rPr>
              <w:t>Подпись родителя</w:t>
            </w:r>
          </w:p>
        </w:tc>
      </w:tr>
      <w:tr w:rsidR="009272BC" w:rsidTr="004B30D5">
        <w:trPr>
          <w:cantSplit/>
          <w:trHeight w:val="1134"/>
        </w:trPr>
        <w:tc>
          <w:tcPr>
            <w:tcW w:w="884" w:type="dxa"/>
            <w:vMerge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9272BC" w:rsidRPr="004B30D5" w:rsidRDefault="009272BC" w:rsidP="004B30D5">
            <w:pPr>
              <w:spacing w:after="0" w:line="240" w:lineRule="auto"/>
              <w:ind w:hanging="52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3" w:type="dxa"/>
            <w:vMerge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9272BC" w:rsidRPr="004B30D5" w:rsidRDefault="009272BC" w:rsidP="004B30D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2"/>
                <w:szCs w:val="16"/>
              </w:rPr>
            </w:pPr>
            <w:r w:rsidRPr="004B30D5">
              <w:rPr>
                <w:rFonts w:ascii="Times New Roman" w:hAnsi="Times New Roman"/>
                <w:b/>
                <w:sz w:val="12"/>
                <w:szCs w:val="16"/>
              </w:rPr>
              <w:t>Направление отдела образования</w:t>
            </w:r>
          </w:p>
        </w:tc>
        <w:tc>
          <w:tcPr>
            <w:tcW w:w="425" w:type="dxa"/>
            <w:textDirection w:val="btLr"/>
          </w:tcPr>
          <w:p w:rsidR="009272BC" w:rsidRPr="004B30D5" w:rsidRDefault="009272BC" w:rsidP="004B30D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2"/>
                <w:szCs w:val="16"/>
              </w:rPr>
            </w:pPr>
            <w:r w:rsidRPr="004B30D5">
              <w:rPr>
                <w:rFonts w:ascii="Times New Roman" w:hAnsi="Times New Roman"/>
                <w:b/>
                <w:sz w:val="12"/>
                <w:szCs w:val="16"/>
              </w:rPr>
              <w:t>Заявление о приеме ребенка</w:t>
            </w:r>
          </w:p>
        </w:tc>
        <w:tc>
          <w:tcPr>
            <w:tcW w:w="567" w:type="dxa"/>
            <w:textDirection w:val="btLr"/>
          </w:tcPr>
          <w:p w:rsidR="009272BC" w:rsidRPr="004B30D5" w:rsidRDefault="009272BC" w:rsidP="004B30D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2"/>
                <w:szCs w:val="16"/>
              </w:rPr>
            </w:pPr>
            <w:r w:rsidRPr="004B30D5">
              <w:rPr>
                <w:rFonts w:ascii="Times New Roman" w:hAnsi="Times New Roman"/>
                <w:b/>
                <w:sz w:val="12"/>
                <w:szCs w:val="16"/>
              </w:rPr>
              <w:t>Свидетельство о рождении ребенка (копия)</w:t>
            </w:r>
          </w:p>
        </w:tc>
        <w:tc>
          <w:tcPr>
            <w:tcW w:w="709" w:type="dxa"/>
            <w:textDirection w:val="btLr"/>
          </w:tcPr>
          <w:p w:rsidR="009272BC" w:rsidRPr="004B30D5" w:rsidRDefault="009272BC" w:rsidP="004B30D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2"/>
                <w:szCs w:val="16"/>
              </w:rPr>
            </w:pPr>
            <w:r w:rsidRPr="004B30D5">
              <w:rPr>
                <w:rFonts w:ascii="Times New Roman" w:hAnsi="Times New Roman"/>
                <w:b/>
                <w:sz w:val="12"/>
                <w:szCs w:val="16"/>
              </w:rPr>
              <w:t>Свидетельство о регистрации ребенка по месту жительства (копия)</w:t>
            </w:r>
          </w:p>
        </w:tc>
        <w:tc>
          <w:tcPr>
            <w:tcW w:w="567" w:type="dxa"/>
            <w:textDirection w:val="btLr"/>
          </w:tcPr>
          <w:p w:rsidR="009272BC" w:rsidRPr="004B30D5" w:rsidRDefault="009272BC" w:rsidP="004B30D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2"/>
                <w:szCs w:val="16"/>
              </w:rPr>
            </w:pPr>
            <w:r w:rsidRPr="004B30D5">
              <w:rPr>
                <w:rFonts w:ascii="Times New Roman" w:hAnsi="Times New Roman"/>
                <w:b/>
                <w:sz w:val="12"/>
                <w:szCs w:val="16"/>
              </w:rPr>
              <w:t>Медицинская карта ребенка</w:t>
            </w:r>
          </w:p>
        </w:tc>
        <w:tc>
          <w:tcPr>
            <w:tcW w:w="567" w:type="dxa"/>
            <w:textDirection w:val="btLr"/>
          </w:tcPr>
          <w:p w:rsidR="009272BC" w:rsidRPr="004B30D5" w:rsidRDefault="009272BC" w:rsidP="004B30D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2"/>
                <w:szCs w:val="16"/>
              </w:rPr>
            </w:pPr>
            <w:r w:rsidRPr="004B30D5">
              <w:rPr>
                <w:rFonts w:ascii="Times New Roman" w:hAnsi="Times New Roman"/>
                <w:b/>
                <w:sz w:val="12"/>
                <w:szCs w:val="16"/>
              </w:rPr>
              <w:t>Страховой медицинский полис ребенка (копия)</w:t>
            </w:r>
          </w:p>
        </w:tc>
        <w:tc>
          <w:tcPr>
            <w:tcW w:w="425" w:type="dxa"/>
            <w:textDirection w:val="btLr"/>
          </w:tcPr>
          <w:p w:rsidR="009272BC" w:rsidRPr="004B30D5" w:rsidRDefault="009272BC" w:rsidP="004B30D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2"/>
                <w:szCs w:val="16"/>
              </w:rPr>
            </w:pPr>
            <w:r w:rsidRPr="004B30D5">
              <w:rPr>
                <w:rFonts w:ascii="Times New Roman" w:hAnsi="Times New Roman"/>
                <w:b/>
                <w:sz w:val="12"/>
                <w:szCs w:val="16"/>
              </w:rPr>
              <w:t>СНИЛС ребенка (копия)</w:t>
            </w:r>
          </w:p>
        </w:tc>
        <w:tc>
          <w:tcPr>
            <w:tcW w:w="567" w:type="dxa"/>
            <w:textDirection w:val="btLr"/>
          </w:tcPr>
          <w:p w:rsidR="009272BC" w:rsidRPr="004B30D5" w:rsidRDefault="009272BC" w:rsidP="004B30D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2"/>
                <w:szCs w:val="16"/>
              </w:rPr>
            </w:pPr>
            <w:r w:rsidRPr="004B30D5">
              <w:rPr>
                <w:rFonts w:ascii="Times New Roman" w:hAnsi="Times New Roman"/>
                <w:b/>
                <w:sz w:val="12"/>
                <w:szCs w:val="16"/>
              </w:rPr>
              <w:t>Согласие на обработку персональных данных</w:t>
            </w:r>
          </w:p>
        </w:tc>
        <w:tc>
          <w:tcPr>
            <w:tcW w:w="425" w:type="dxa"/>
            <w:textDirection w:val="btLr"/>
          </w:tcPr>
          <w:p w:rsidR="009272BC" w:rsidRPr="004B30D5" w:rsidRDefault="009272BC" w:rsidP="004B30D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2"/>
                <w:szCs w:val="16"/>
              </w:rPr>
            </w:pPr>
            <w:r w:rsidRPr="004B30D5">
              <w:rPr>
                <w:rFonts w:ascii="Times New Roman" w:hAnsi="Times New Roman"/>
                <w:b/>
                <w:sz w:val="12"/>
                <w:szCs w:val="16"/>
              </w:rPr>
              <w:t>Согласие на фото и видео съемку</w:t>
            </w:r>
          </w:p>
        </w:tc>
        <w:tc>
          <w:tcPr>
            <w:tcW w:w="378" w:type="dxa"/>
            <w:textDirection w:val="btLr"/>
          </w:tcPr>
          <w:p w:rsidR="009272BC" w:rsidRPr="004B30D5" w:rsidRDefault="009272BC" w:rsidP="004B30D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2"/>
                <w:szCs w:val="16"/>
              </w:rPr>
            </w:pPr>
            <w:r w:rsidRPr="004B30D5">
              <w:rPr>
                <w:rFonts w:ascii="Times New Roman" w:hAnsi="Times New Roman"/>
                <w:b/>
                <w:sz w:val="12"/>
                <w:szCs w:val="16"/>
              </w:rPr>
              <w:t>Копия паспорта</w:t>
            </w:r>
          </w:p>
        </w:tc>
        <w:tc>
          <w:tcPr>
            <w:tcW w:w="331" w:type="dxa"/>
            <w:textDirection w:val="btLr"/>
          </w:tcPr>
          <w:p w:rsidR="009272BC" w:rsidRPr="004B30D5" w:rsidRDefault="009272BC" w:rsidP="004B30D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2"/>
                <w:szCs w:val="16"/>
              </w:rPr>
            </w:pPr>
            <w:r w:rsidRPr="004B30D5">
              <w:rPr>
                <w:rFonts w:ascii="Times New Roman" w:hAnsi="Times New Roman"/>
                <w:b/>
                <w:sz w:val="12"/>
                <w:szCs w:val="16"/>
              </w:rPr>
              <w:t>Договор</w:t>
            </w:r>
          </w:p>
        </w:tc>
        <w:tc>
          <w:tcPr>
            <w:tcW w:w="567" w:type="dxa"/>
            <w:textDirection w:val="btLr"/>
          </w:tcPr>
          <w:p w:rsidR="009272BC" w:rsidRPr="004B30D5" w:rsidRDefault="009272BC" w:rsidP="004B30D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2"/>
                <w:szCs w:val="16"/>
              </w:rPr>
            </w:pPr>
            <w:r w:rsidRPr="004B30D5">
              <w:rPr>
                <w:rFonts w:ascii="Times New Roman" w:hAnsi="Times New Roman"/>
                <w:b/>
                <w:sz w:val="12"/>
                <w:szCs w:val="16"/>
              </w:rPr>
              <w:t xml:space="preserve">Документы о льготах (при </w:t>
            </w:r>
          </w:p>
          <w:p w:rsidR="009272BC" w:rsidRPr="004B30D5" w:rsidRDefault="009272BC" w:rsidP="004B30D5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2"/>
                <w:szCs w:val="16"/>
              </w:rPr>
            </w:pPr>
            <w:r w:rsidRPr="004B30D5">
              <w:rPr>
                <w:rFonts w:ascii="Times New Roman" w:hAnsi="Times New Roman"/>
                <w:b/>
                <w:sz w:val="12"/>
                <w:szCs w:val="16"/>
              </w:rPr>
              <w:t>наличии)</w:t>
            </w:r>
          </w:p>
        </w:tc>
        <w:tc>
          <w:tcPr>
            <w:tcW w:w="709" w:type="dxa"/>
            <w:vMerge/>
            <w:textDirection w:val="btLr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272BC" w:rsidTr="004B30D5">
        <w:tc>
          <w:tcPr>
            <w:tcW w:w="884" w:type="dxa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</w:tc>
        <w:tc>
          <w:tcPr>
            <w:tcW w:w="709" w:type="dxa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</w:tc>
        <w:tc>
          <w:tcPr>
            <w:tcW w:w="783" w:type="dxa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</w:tc>
        <w:tc>
          <w:tcPr>
            <w:tcW w:w="709" w:type="dxa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</w:tc>
        <w:tc>
          <w:tcPr>
            <w:tcW w:w="709" w:type="dxa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</w:tc>
        <w:tc>
          <w:tcPr>
            <w:tcW w:w="567" w:type="dxa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</w:tc>
        <w:tc>
          <w:tcPr>
            <w:tcW w:w="425" w:type="dxa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</w:tc>
        <w:tc>
          <w:tcPr>
            <w:tcW w:w="567" w:type="dxa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</w:tc>
        <w:tc>
          <w:tcPr>
            <w:tcW w:w="709" w:type="dxa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</w:tc>
        <w:tc>
          <w:tcPr>
            <w:tcW w:w="567" w:type="dxa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</w:tc>
        <w:tc>
          <w:tcPr>
            <w:tcW w:w="567" w:type="dxa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</w:tc>
        <w:tc>
          <w:tcPr>
            <w:tcW w:w="425" w:type="dxa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</w:tc>
        <w:tc>
          <w:tcPr>
            <w:tcW w:w="567" w:type="dxa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</w:tc>
        <w:tc>
          <w:tcPr>
            <w:tcW w:w="425" w:type="dxa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</w:tc>
        <w:tc>
          <w:tcPr>
            <w:tcW w:w="378" w:type="dxa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</w:tc>
        <w:tc>
          <w:tcPr>
            <w:tcW w:w="331" w:type="dxa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</w:tc>
        <w:tc>
          <w:tcPr>
            <w:tcW w:w="567" w:type="dxa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</w:tc>
        <w:tc>
          <w:tcPr>
            <w:tcW w:w="709" w:type="dxa"/>
          </w:tcPr>
          <w:p w:rsidR="009272BC" w:rsidRPr="004B30D5" w:rsidRDefault="009272BC" w:rsidP="004B30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4"/>
                <w:szCs w:val="144"/>
              </w:rPr>
            </w:pPr>
          </w:p>
        </w:tc>
      </w:tr>
    </w:tbl>
    <w:p w:rsidR="009272BC" w:rsidRPr="004B7069" w:rsidRDefault="009272BC" w:rsidP="004B7069">
      <w:pPr>
        <w:pStyle w:val="NoSpacing"/>
        <w:ind w:left="5664"/>
        <w:rPr>
          <w:rFonts w:ascii="Times New Roman" w:hAnsi="Times New Roman"/>
          <w:sz w:val="24"/>
          <w:szCs w:val="24"/>
        </w:rPr>
      </w:pPr>
    </w:p>
    <w:p w:rsidR="009272BC" w:rsidRDefault="009272BC" w:rsidP="004B7069">
      <w:pPr>
        <w:pStyle w:val="NoSpacing"/>
        <w:ind w:left="5664"/>
        <w:rPr>
          <w:rFonts w:ascii="Times New Roman" w:hAnsi="Times New Roman"/>
          <w:sz w:val="24"/>
          <w:szCs w:val="24"/>
        </w:rPr>
      </w:pPr>
    </w:p>
    <w:p w:rsidR="009272BC" w:rsidRDefault="009272BC" w:rsidP="004B7069">
      <w:pPr>
        <w:pStyle w:val="NoSpacing"/>
        <w:ind w:left="5664"/>
        <w:rPr>
          <w:rFonts w:ascii="Times New Roman" w:hAnsi="Times New Roman"/>
          <w:sz w:val="24"/>
          <w:szCs w:val="24"/>
        </w:rPr>
      </w:pPr>
    </w:p>
    <w:p w:rsidR="009272BC" w:rsidRDefault="009272BC" w:rsidP="004B7069">
      <w:pPr>
        <w:pStyle w:val="NoSpacing"/>
        <w:ind w:left="5664"/>
        <w:rPr>
          <w:rFonts w:ascii="Times New Roman" w:hAnsi="Times New Roman"/>
          <w:sz w:val="24"/>
          <w:szCs w:val="24"/>
        </w:rPr>
      </w:pPr>
    </w:p>
    <w:p w:rsidR="009272BC" w:rsidRDefault="009272BC" w:rsidP="004B7069">
      <w:pPr>
        <w:pStyle w:val="NoSpacing"/>
        <w:ind w:left="5664"/>
        <w:rPr>
          <w:rFonts w:ascii="Times New Roman" w:hAnsi="Times New Roman"/>
          <w:sz w:val="24"/>
          <w:szCs w:val="24"/>
        </w:rPr>
      </w:pPr>
    </w:p>
    <w:p w:rsidR="009272BC" w:rsidRDefault="009272BC" w:rsidP="004B7069">
      <w:pPr>
        <w:pStyle w:val="NoSpacing"/>
        <w:ind w:left="5664"/>
        <w:rPr>
          <w:rFonts w:ascii="Times New Roman" w:hAnsi="Times New Roman"/>
          <w:sz w:val="24"/>
          <w:szCs w:val="24"/>
        </w:rPr>
      </w:pPr>
    </w:p>
    <w:p w:rsidR="009272BC" w:rsidRDefault="009272BC" w:rsidP="004B7069">
      <w:pPr>
        <w:pStyle w:val="NoSpacing"/>
        <w:ind w:left="5664"/>
        <w:rPr>
          <w:rFonts w:ascii="Times New Roman" w:hAnsi="Times New Roman"/>
          <w:sz w:val="24"/>
          <w:szCs w:val="24"/>
        </w:rPr>
      </w:pPr>
    </w:p>
    <w:p w:rsidR="009272BC" w:rsidRDefault="009272BC" w:rsidP="004B7069">
      <w:pPr>
        <w:pStyle w:val="NoSpacing"/>
        <w:ind w:left="5664"/>
        <w:rPr>
          <w:rFonts w:ascii="Times New Roman" w:hAnsi="Times New Roman"/>
          <w:sz w:val="24"/>
          <w:szCs w:val="24"/>
        </w:rPr>
      </w:pPr>
    </w:p>
    <w:p w:rsidR="009272BC" w:rsidRPr="00A46BE0" w:rsidRDefault="009272BC" w:rsidP="0003325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272BC" w:rsidRDefault="009272BC" w:rsidP="004B7069">
      <w:pPr>
        <w:pStyle w:val="NoSpacing"/>
        <w:ind w:left="5664"/>
        <w:rPr>
          <w:rFonts w:ascii="Times New Roman" w:hAnsi="Times New Roman"/>
          <w:sz w:val="24"/>
          <w:szCs w:val="24"/>
        </w:rPr>
      </w:pPr>
    </w:p>
    <w:p w:rsidR="009272BC" w:rsidRDefault="009272BC" w:rsidP="004B7069">
      <w:pPr>
        <w:pStyle w:val="NoSpacing"/>
        <w:ind w:left="5664"/>
        <w:rPr>
          <w:rFonts w:ascii="Times New Roman" w:hAnsi="Times New Roman"/>
          <w:sz w:val="24"/>
          <w:szCs w:val="24"/>
        </w:rPr>
      </w:pPr>
    </w:p>
    <w:p w:rsidR="009272BC" w:rsidRDefault="009272BC" w:rsidP="004B7069">
      <w:pPr>
        <w:pStyle w:val="NoSpacing"/>
        <w:ind w:left="5664"/>
        <w:rPr>
          <w:rFonts w:ascii="Times New Roman" w:hAnsi="Times New Roman"/>
          <w:sz w:val="24"/>
          <w:szCs w:val="24"/>
        </w:rPr>
      </w:pPr>
    </w:p>
    <w:p w:rsidR="009272BC" w:rsidRDefault="009272BC" w:rsidP="004B7069">
      <w:pPr>
        <w:pStyle w:val="NoSpacing"/>
        <w:ind w:left="5664"/>
        <w:rPr>
          <w:rFonts w:ascii="Times New Roman" w:hAnsi="Times New Roman"/>
          <w:sz w:val="24"/>
          <w:szCs w:val="24"/>
        </w:rPr>
      </w:pPr>
    </w:p>
    <w:p w:rsidR="009272BC" w:rsidRDefault="009272BC" w:rsidP="004B7069">
      <w:pPr>
        <w:pStyle w:val="NoSpacing"/>
        <w:ind w:left="5664"/>
        <w:rPr>
          <w:rFonts w:ascii="Times New Roman" w:hAnsi="Times New Roman"/>
          <w:sz w:val="24"/>
          <w:szCs w:val="24"/>
        </w:rPr>
      </w:pPr>
    </w:p>
    <w:p w:rsidR="009272BC" w:rsidRDefault="009272BC" w:rsidP="002D30AF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9272BC" w:rsidRDefault="009272BC" w:rsidP="002D30AF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9272BC" w:rsidRDefault="009272BC" w:rsidP="002D30AF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9272BC" w:rsidRDefault="009272BC" w:rsidP="002D30AF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9272BC" w:rsidRDefault="009272BC" w:rsidP="002D30AF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9272BC" w:rsidRDefault="009272BC" w:rsidP="002D30AF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9272BC" w:rsidRDefault="009272BC" w:rsidP="002D30AF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9272BC" w:rsidRDefault="009272BC" w:rsidP="002D30AF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9272BC" w:rsidRDefault="009272BC" w:rsidP="002D30AF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9272BC" w:rsidRDefault="009272BC" w:rsidP="002D30AF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9272BC" w:rsidRDefault="009272BC" w:rsidP="002D30AF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9272BC" w:rsidRDefault="009272BC" w:rsidP="002D30AF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9272BC" w:rsidRDefault="009272BC" w:rsidP="002D30AF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9272BC" w:rsidRDefault="009272BC" w:rsidP="002D30AF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9272BC" w:rsidRDefault="009272BC" w:rsidP="002D30AF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9272BC" w:rsidRDefault="009272BC" w:rsidP="002D30AF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9272BC" w:rsidRDefault="009272BC" w:rsidP="002D30AF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9272BC" w:rsidRDefault="009272BC" w:rsidP="002D30AF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9272BC" w:rsidRDefault="009272BC" w:rsidP="002D30AF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9272BC" w:rsidRDefault="009272BC" w:rsidP="002D30AF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9272BC" w:rsidRDefault="009272BC" w:rsidP="002D30AF">
      <w:pPr>
        <w:pStyle w:val="NoSpacing"/>
        <w:rPr>
          <w:rFonts w:ascii="Times New Roman" w:hAnsi="Times New Roman"/>
          <w:b/>
          <w:sz w:val="20"/>
          <w:szCs w:val="20"/>
        </w:rPr>
      </w:pPr>
    </w:p>
    <w:p w:rsidR="009272BC" w:rsidRPr="00506DEF" w:rsidRDefault="009272BC" w:rsidP="00506DEF">
      <w:pPr>
        <w:pStyle w:val="NoSpacing"/>
        <w:ind w:left="566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3</w:t>
      </w:r>
    </w:p>
    <w:p w:rsidR="009272BC" w:rsidRDefault="009272BC" w:rsidP="00506DEF">
      <w:pPr>
        <w:pStyle w:val="NoSpacing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Правилам приема</w:t>
      </w:r>
    </w:p>
    <w:p w:rsidR="009272BC" w:rsidRDefault="009272BC" w:rsidP="00506DEF">
      <w:pPr>
        <w:pStyle w:val="NoSpacing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МБДОУ «Детский сад № 1 «Теремок» </w:t>
      </w:r>
    </w:p>
    <w:p w:rsidR="009272BC" w:rsidRDefault="009272BC" w:rsidP="00506DEF">
      <w:pPr>
        <w:pStyle w:val="NoSpacing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города Алатыря Чувашской Республики</w:t>
      </w:r>
    </w:p>
    <w:p w:rsidR="009272BC" w:rsidRDefault="009272BC" w:rsidP="00506DE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272BC" w:rsidRDefault="009272BC" w:rsidP="00506DE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9272BC" w:rsidRPr="00D926B3" w:rsidRDefault="009272BC" w:rsidP="002D30A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D926B3">
        <w:rPr>
          <w:rFonts w:ascii="Times New Roman" w:hAnsi="Times New Roman"/>
          <w:b/>
          <w:sz w:val="20"/>
          <w:szCs w:val="20"/>
        </w:rPr>
        <w:t>Расписка в получении документов</w:t>
      </w:r>
    </w:p>
    <w:p w:rsidR="009272BC" w:rsidRPr="00D926B3" w:rsidRDefault="009272BC" w:rsidP="002D30A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D926B3">
        <w:rPr>
          <w:rFonts w:ascii="Times New Roman" w:hAnsi="Times New Roman"/>
          <w:b/>
          <w:sz w:val="20"/>
          <w:szCs w:val="20"/>
        </w:rPr>
        <w:t xml:space="preserve">для приема ребенка в МБДОУ «Детский № </w:t>
      </w:r>
      <w:r>
        <w:rPr>
          <w:rFonts w:ascii="Times New Roman" w:hAnsi="Times New Roman"/>
          <w:b/>
          <w:sz w:val="20"/>
          <w:szCs w:val="20"/>
        </w:rPr>
        <w:t>1</w:t>
      </w:r>
      <w:r w:rsidRPr="00D926B3">
        <w:rPr>
          <w:rFonts w:ascii="Times New Roman" w:hAnsi="Times New Roman"/>
          <w:b/>
          <w:sz w:val="20"/>
          <w:szCs w:val="20"/>
        </w:rPr>
        <w:t xml:space="preserve"> «</w:t>
      </w:r>
      <w:r>
        <w:rPr>
          <w:rFonts w:ascii="Times New Roman" w:hAnsi="Times New Roman"/>
          <w:b/>
          <w:sz w:val="20"/>
          <w:szCs w:val="20"/>
        </w:rPr>
        <w:t>Теремок</w:t>
      </w:r>
      <w:r w:rsidRPr="00D926B3">
        <w:rPr>
          <w:rFonts w:ascii="Times New Roman" w:hAnsi="Times New Roman"/>
          <w:b/>
          <w:sz w:val="20"/>
          <w:szCs w:val="20"/>
        </w:rPr>
        <w:t>» города Алатыря Чувашской Республики</w:t>
      </w:r>
    </w:p>
    <w:p w:rsidR="009272BC" w:rsidRPr="00D926B3" w:rsidRDefault="009272BC" w:rsidP="002D30A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272BC" w:rsidRDefault="009272BC" w:rsidP="002D30AF">
      <w:pPr>
        <w:spacing w:after="0" w:line="240" w:lineRule="auto"/>
        <w:ind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 МБДОУ «Детский №1 «Теремок» города Алатыря Чувашской Республики приняли документы для приема ребенка _______________________________________________________________________________</w:t>
      </w:r>
    </w:p>
    <w:p w:rsidR="009272BC" w:rsidRDefault="009272BC" w:rsidP="002D30AF">
      <w:pPr>
        <w:spacing w:after="0" w:line="240" w:lineRule="auto"/>
        <w:ind w:firstLine="708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(Ф.И.О. ребенка) </w:t>
      </w:r>
    </w:p>
    <w:p w:rsidR="009272BC" w:rsidRDefault="009272BC" w:rsidP="002D30AF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от ______________________________________________________________________________________________</w:t>
      </w:r>
    </w:p>
    <w:p w:rsidR="009272BC" w:rsidRDefault="009272BC" w:rsidP="002D30AF">
      <w:pPr>
        <w:spacing w:after="0" w:line="240" w:lineRule="auto"/>
        <w:ind w:firstLine="708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(Ф.И.О родителя (законного представителя)</w:t>
      </w:r>
    </w:p>
    <w:p w:rsidR="009272BC" w:rsidRDefault="009272BC" w:rsidP="002D30AF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проживающего по адресу ______________________________________________________, телефон ___________.</w:t>
      </w:r>
    </w:p>
    <w:p w:rsidR="009272BC" w:rsidRDefault="009272BC" w:rsidP="002D30A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5670"/>
        <w:gridCol w:w="1843"/>
        <w:gridCol w:w="1524"/>
      </w:tblGrid>
      <w:tr w:rsidR="009272BC" w:rsidTr="002A4FA6">
        <w:tc>
          <w:tcPr>
            <w:tcW w:w="817" w:type="dxa"/>
          </w:tcPr>
          <w:p w:rsidR="009272BC" w:rsidRDefault="009272BC" w:rsidP="002A4F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5670" w:type="dxa"/>
          </w:tcPr>
          <w:p w:rsidR="009272BC" w:rsidRDefault="009272BC" w:rsidP="002A4F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Наименование документа</w:t>
            </w:r>
          </w:p>
        </w:tc>
        <w:tc>
          <w:tcPr>
            <w:tcW w:w="1843" w:type="dxa"/>
          </w:tcPr>
          <w:p w:rsidR="009272BC" w:rsidRDefault="009272BC" w:rsidP="002A4F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Оригинал/копия</w:t>
            </w:r>
          </w:p>
        </w:tc>
        <w:tc>
          <w:tcPr>
            <w:tcW w:w="1524" w:type="dxa"/>
          </w:tcPr>
          <w:p w:rsidR="009272BC" w:rsidRDefault="009272BC" w:rsidP="002A4F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Количество</w:t>
            </w:r>
          </w:p>
        </w:tc>
      </w:tr>
      <w:tr w:rsidR="009272BC" w:rsidTr="002A4FA6">
        <w:tc>
          <w:tcPr>
            <w:tcW w:w="817" w:type="dxa"/>
          </w:tcPr>
          <w:p w:rsidR="009272BC" w:rsidRPr="00531A7C" w:rsidRDefault="009272BC" w:rsidP="00531A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9272BC" w:rsidRDefault="009272BC" w:rsidP="002A4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Направление отдела образования</w:t>
            </w:r>
          </w:p>
        </w:tc>
        <w:tc>
          <w:tcPr>
            <w:tcW w:w="1843" w:type="dxa"/>
          </w:tcPr>
          <w:p w:rsidR="009272BC" w:rsidRDefault="009272BC" w:rsidP="002A4F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оригинал</w:t>
            </w:r>
          </w:p>
        </w:tc>
        <w:tc>
          <w:tcPr>
            <w:tcW w:w="1524" w:type="dxa"/>
          </w:tcPr>
          <w:p w:rsidR="009272BC" w:rsidRDefault="009272BC" w:rsidP="002A4F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72BC" w:rsidTr="002A4FA6">
        <w:tc>
          <w:tcPr>
            <w:tcW w:w="817" w:type="dxa"/>
          </w:tcPr>
          <w:p w:rsidR="009272BC" w:rsidRPr="00531A7C" w:rsidRDefault="009272BC" w:rsidP="00531A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9272BC" w:rsidRDefault="009272BC" w:rsidP="002A4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Заявление о приеме ребенка</w:t>
            </w:r>
          </w:p>
        </w:tc>
        <w:tc>
          <w:tcPr>
            <w:tcW w:w="1843" w:type="dxa"/>
          </w:tcPr>
          <w:p w:rsidR="009272BC" w:rsidRDefault="009272BC" w:rsidP="002A4F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оригинал</w:t>
            </w:r>
          </w:p>
        </w:tc>
        <w:tc>
          <w:tcPr>
            <w:tcW w:w="1524" w:type="dxa"/>
          </w:tcPr>
          <w:p w:rsidR="009272BC" w:rsidRDefault="009272BC" w:rsidP="002A4F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72BC" w:rsidTr="002A4FA6">
        <w:tc>
          <w:tcPr>
            <w:tcW w:w="817" w:type="dxa"/>
          </w:tcPr>
          <w:p w:rsidR="009272BC" w:rsidRPr="00531A7C" w:rsidRDefault="009272BC" w:rsidP="00531A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9272BC" w:rsidRDefault="009272BC" w:rsidP="002A4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Свидетельство о рождении ребенка</w:t>
            </w:r>
          </w:p>
        </w:tc>
        <w:tc>
          <w:tcPr>
            <w:tcW w:w="1843" w:type="dxa"/>
          </w:tcPr>
          <w:p w:rsidR="009272BC" w:rsidRDefault="009272BC" w:rsidP="002A4F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копия</w:t>
            </w:r>
          </w:p>
        </w:tc>
        <w:tc>
          <w:tcPr>
            <w:tcW w:w="1524" w:type="dxa"/>
          </w:tcPr>
          <w:p w:rsidR="009272BC" w:rsidRDefault="009272BC" w:rsidP="002A4F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72BC" w:rsidTr="002A4FA6">
        <w:tc>
          <w:tcPr>
            <w:tcW w:w="817" w:type="dxa"/>
          </w:tcPr>
          <w:p w:rsidR="009272BC" w:rsidRPr="00531A7C" w:rsidRDefault="009272BC" w:rsidP="00531A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9272BC" w:rsidRDefault="009272BC" w:rsidP="002A4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Паспорт родителя</w:t>
            </w:r>
          </w:p>
        </w:tc>
        <w:tc>
          <w:tcPr>
            <w:tcW w:w="1843" w:type="dxa"/>
          </w:tcPr>
          <w:p w:rsidR="009272BC" w:rsidRDefault="009272BC" w:rsidP="002A4F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копия</w:t>
            </w:r>
          </w:p>
        </w:tc>
        <w:tc>
          <w:tcPr>
            <w:tcW w:w="1524" w:type="dxa"/>
          </w:tcPr>
          <w:p w:rsidR="009272BC" w:rsidRDefault="009272BC" w:rsidP="002A4F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72BC" w:rsidTr="002A4FA6">
        <w:tc>
          <w:tcPr>
            <w:tcW w:w="817" w:type="dxa"/>
          </w:tcPr>
          <w:p w:rsidR="009272BC" w:rsidRPr="00531A7C" w:rsidRDefault="009272BC" w:rsidP="00531A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9272BC" w:rsidRDefault="009272BC" w:rsidP="002A4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Свидетельство о регистрации ребенка по месту жительства</w:t>
            </w:r>
          </w:p>
        </w:tc>
        <w:tc>
          <w:tcPr>
            <w:tcW w:w="1843" w:type="dxa"/>
          </w:tcPr>
          <w:p w:rsidR="009272BC" w:rsidRDefault="009272BC" w:rsidP="002A4F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копия</w:t>
            </w:r>
          </w:p>
        </w:tc>
        <w:tc>
          <w:tcPr>
            <w:tcW w:w="1524" w:type="dxa"/>
          </w:tcPr>
          <w:p w:rsidR="009272BC" w:rsidRDefault="009272BC" w:rsidP="002A4F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72BC" w:rsidTr="002A4FA6">
        <w:tc>
          <w:tcPr>
            <w:tcW w:w="817" w:type="dxa"/>
          </w:tcPr>
          <w:p w:rsidR="009272BC" w:rsidRPr="00531A7C" w:rsidRDefault="009272BC" w:rsidP="00531A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9272BC" w:rsidRDefault="009272BC" w:rsidP="002A4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Медицинская карта (медицинское заключение о состоянии здоровья) ребенка</w:t>
            </w:r>
          </w:p>
        </w:tc>
        <w:tc>
          <w:tcPr>
            <w:tcW w:w="1843" w:type="dxa"/>
          </w:tcPr>
          <w:p w:rsidR="009272BC" w:rsidRDefault="009272BC" w:rsidP="002A4F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оригинал и копия 7,8 стр.</w:t>
            </w:r>
          </w:p>
        </w:tc>
        <w:tc>
          <w:tcPr>
            <w:tcW w:w="1524" w:type="dxa"/>
          </w:tcPr>
          <w:p w:rsidR="009272BC" w:rsidRDefault="009272BC" w:rsidP="002A4F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72BC" w:rsidTr="00F14C54">
        <w:tc>
          <w:tcPr>
            <w:tcW w:w="817" w:type="dxa"/>
          </w:tcPr>
          <w:p w:rsidR="009272BC" w:rsidRPr="00531A7C" w:rsidRDefault="009272BC" w:rsidP="00F14C5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</w:tcPr>
          <w:p w:rsidR="009272BC" w:rsidRDefault="009272BC" w:rsidP="00F14C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Страховой медицинский полис ребенка</w:t>
            </w:r>
          </w:p>
        </w:tc>
        <w:tc>
          <w:tcPr>
            <w:tcW w:w="1843" w:type="dxa"/>
          </w:tcPr>
          <w:p w:rsidR="009272BC" w:rsidRDefault="009272BC" w:rsidP="00F14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копия</w:t>
            </w:r>
          </w:p>
        </w:tc>
        <w:tc>
          <w:tcPr>
            <w:tcW w:w="1524" w:type="dxa"/>
          </w:tcPr>
          <w:p w:rsidR="009272BC" w:rsidRDefault="009272BC" w:rsidP="00F14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72BC" w:rsidTr="00F14C54">
        <w:tc>
          <w:tcPr>
            <w:tcW w:w="817" w:type="dxa"/>
          </w:tcPr>
          <w:p w:rsidR="009272BC" w:rsidRPr="00531A7C" w:rsidRDefault="009272BC" w:rsidP="00F14C5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</w:tcPr>
          <w:p w:rsidR="009272BC" w:rsidRPr="007D7282" w:rsidRDefault="009272BC" w:rsidP="00F14C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СНИЛС ребенка</w:t>
            </w:r>
          </w:p>
        </w:tc>
        <w:tc>
          <w:tcPr>
            <w:tcW w:w="1843" w:type="dxa"/>
          </w:tcPr>
          <w:p w:rsidR="009272BC" w:rsidRDefault="009272BC" w:rsidP="00F14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копия</w:t>
            </w:r>
          </w:p>
        </w:tc>
        <w:tc>
          <w:tcPr>
            <w:tcW w:w="1524" w:type="dxa"/>
          </w:tcPr>
          <w:p w:rsidR="009272BC" w:rsidRDefault="009272BC" w:rsidP="00F14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72BC" w:rsidTr="00F14C54">
        <w:tc>
          <w:tcPr>
            <w:tcW w:w="817" w:type="dxa"/>
          </w:tcPr>
          <w:p w:rsidR="009272BC" w:rsidRPr="00531A7C" w:rsidRDefault="009272BC" w:rsidP="00F14C5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9272BC" w:rsidRDefault="009272BC" w:rsidP="00F14C54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</w:tc>
        <w:tc>
          <w:tcPr>
            <w:tcW w:w="1843" w:type="dxa"/>
          </w:tcPr>
          <w:p w:rsidR="009272BC" w:rsidRDefault="009272BC" w:rsidP="00F14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оригинал</w:t>
            </w:r>
          </w:p>
        </w:tc>
        <w:tc>
          <w:tcPr>
            <w:tcW w:w="1524" w:type="dxa"/>
          </w:tcPr>
          <w:p w:rsidR="009272BC" w:rsidRDefault="009272BC" w:rsidP="00F14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72BC" w:rsidTr="00F14C54">
        <w:tc>
          <w:tcPr>
            <w:tcW w:w="817" w:type="dxa"/>
          </w:tcPr>
          <w:p w:rsidR="009272BC" w:rsidRPr="00531A7C" w:rsidRDefault="009272BC" w:rsidP="00F14C5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9272BC" w:rsidRPr="007D7282" w:rsidRDefault="009272BC" w:rsidP="00F14C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Согласие на</w:t>
            </w:r>
            <w:r w:rsidRPr="007D7282">
              <w:rPr>
                <w:rFonts w:ascii="Times New Roman" w:hAnsi="Times New Roman"/>
                <w:sz w:val="20"/>
                <w:szCs w:val="20"/>
              </w:rPr>
              <w:t xml:space="preserve"> размещение </w:t>
            </w:r>
            <w:r w:rsidRPr="007D7282">
              <w:rPr>
                <w:rFonts w:ascii="Times New Roman" w:hAnsi="Times New Roman"/>
                <w:bCs/>
                <w:sz w:val="20"/>
                <w:szCs w:val="20"/>
              </w:rPr>
              <w:t>фотографии</w:t>
            </w:r>
            <w:r w:rsidRPr="007D7282">
              <w:rPr>
                <w:rFonts w:ascii="Times New Roman" w:hAnsi="Times New Roman"/>
                <w:sz w:val="20"/>
                <w:szCs w:val="20"/>
              </w:rPr>
              <w:t xml:space="preserve"> или другой личной информации ребенка на информационных стендах, выставках и сайте</w:t>
            </w:r>
          </w:p>
        </w:tc>
        <w:tc>
          <w:tcPr>
            <w:tcW w:w="1843" w:type="dxa"/>
          </w:tcPr>
          <w:p w:rsidR="009272BC" w:rsidRDefault="009272BC" w:rsidP="00F14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оригинал</w:t>
            </w:r>
          </w:p>
        </w:tc>
        <w:tc>
          <w:tcPr>
            <w:tcW w:w="1524" w:type="dxa"/>
          </w:tcPr>
          <w:p w:rsidR="009272BC" w:rsidRDefault="009272BC" w:rsidP="00F14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72BC" w:rsidTr="00F14C54">
        <w:tc>
          <w:tcPr>
            <w:tcW w:w="817" w:type="dxa"/>
          </w:tcPr>
          <w:p w:rsidR="009272BC" w:rsidRPr="00531A7C" w:rsidRDefault="009272BC" w:rsidP="00F14C5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9272BC" w:rsidRDefault="009272BC" w:rsidP="00F14C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Согласие на обработку персональных данных</w:t>
            </w:r>
          </w:p>
        </w:tc>
        <w:tc>
          <w:tcPr>
            <w:tcW w:w="1843" w:type="dxa"/>
          </w:tcPr>
          <w:p w:rsidR="009272BC" w:rsidRDefault="009272BC" w:rsidP="00F14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оригинал</w:t>
            </w:r>
          </w:p>
        </w:tc>
        <w:tc>
          <w:tcPr>
            <w:tcW w:w="1524" w:type="dxa"/>
          </w:tcPr>
          <w:p w:rsidR="009272BC" w:rsidRDefault="009272BC" w:rsidP="00F14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72BC" w:rsidTr="002A4FA6">
        <w:tc>
          <w:tcPr>
            <w:tcW w:w="817" w:type="dxa"/>
          </w:tcPr>
          <w:p w:rsidR="009272BC" w:rsidRPr="00531A7C" w:rsidRDefault="009272BC" w:rsidP="00F14C5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9272BC" w:rsidRDefault="009272BC" w:rsidP="00F14C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9272BC" w:rsidRDefault="009272BC" w:rsidP="00F14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4" w:type="dxa"/>
          </w:tcPr>
          <w:p w:rsidR="009272BC" w:rsidRDefault="009272BC" w:rsidP="00F14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272BC" w:rsidTr="002A4FA6">
        <w:tc>
          <w:tcPr>
            <w:tcW w:w="817" w:type="dxa"/>
          </w:tcPr>
          <w:p w:rsidR="009272BC" w:rsidRPr="00531A7C" w:rsidRDefault="009272BC" w:rsidP="00F14C5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9272BC" w:rsidRDefault="009272BC" w:rsidP="00F14C5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9272BC" w:rsidRDefault="009272BC" w:rsidP="00F14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4" w:type="dxa"/>
          </w:tcPr>
          <w:p w:rsidR="009272BC" w:rsidRDefault="009272BC" w:rsidP="00F14C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272BC" w:rsidRDefault="009272BC" w:rsidP="002D30A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272BC" w:rsidRDefault="009272BC" w:rsidP="002D30A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Регистрационный № заявления _______________ от ___________________</w:t>
      </w:r>
    </w:p>
    <w:p w:rsidR="009272BC" w:rsidRDefault="009272BC" w:rsidP="002D30A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Приказ «О приеме лица на обучение в МБДОУ «Детский сад №1 «Теремок»  от  «____»__________№_______ </w:t>
      </w:r>
    </w:p>
    <w:p w:rsidR="009272BC" w:rsidRDefault="009272BC" w:rsidP="002D30A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272BC" w:rsidRDefault="009272BC" w:rsidP="002D30A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Документы сдал:                                                                           Документы принял:   </w:t>
      </w:r>
    </w:p>
    <w:p w:rsidR="009272BC" w:rsidRDefault="009272BC" w:rsidP="002D30A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___________________    ___________                                            </w:t>
      </w:r>
      <w:r>
        <w:rPr>
          <w:rFonts w:ascii="Times New Roman" w:hAnsi="Times New Roman"/>
          <w:sz w:val="20"/>
          <w:szCs w:val="20"/>
          <w:u w:val="single"/>
        </w:rPr>
        <w:t>_______________</w:t>
      </w:r>
      <w:r>
        <w:rPr>
          <w:rFonts w:ascii="Times New Roman" w:hAnsi="Times New Roman"/>
          <w:sz w:val="20"/>
          <w:szCs w:val="20"/>
        </w:rPr>
        <w:t xml:space="preserve">           _______________</w:t>
      </w:r>
    </w:p>
    <w:p w:rsidR="009272BC" w:rsidRDefault="009272BC" w:rsidP="002D30AF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(Ф.И.О.)                         (подпись)                                                    М.П.                                 (подпись)</w:t>
      </w:r>
    </w:p>
    <w:p w:rsidR="009272BC" w:rsidRDefault="009272BC" w:rsidP="002D30AF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2D30AF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FA4684">
      <w:pPr>
        <w:pStyle w:val="Heading4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</w:p>
    <w:p w:rsidR="009272BC" w:rsidRDefault="009272BC" w:rsidP="00FA4684">
      <w:pPr>
        <w:pStyle w:val="Heading4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</w:p>
    <w:p w:rsidR="009272BC" w:rsidRDefault="009272BC" w:rsidP="009305AA">
      <w:pPr>
        <w:pStyle w:val="Heading4"/>
        <w:rPr>
          <w:rFonts w:ascii="Times New Roman" w:hAnsi="Times New Roman"/>
          <w:i w:val="0"/>
          <w:color w:val="auto"/>
          <w:sz w:val="20"/>
          <w:szCs w:val="20"/>
        </w:rPr>
      </w:pPr>
    </w:p>
    <w:p w:rsidR="009272BC" w:rsidRDefault="009272BC" w:rsidP="001565D5"/>
    <w:p w:rsidR="009272BC" w:rsidRDefault="009272BC" w:rsidP="001565D5"/>
    <w:p w:rsidR="009272BC" w:rsidRDefault="009272BC" w:rsidP="001565D5"/>
    <w:p w:rsidR="009272BC" w:rsidRDefault="009272BC" w:rsidP="001565D5"/>
    <w:p w:rsidR="009272BC" w:rsidRDefault="009272BC" w:rsidP="001565D5"/>
    <w:p w:rsidR="009272BC" w:rsidRDefault="009272BC" w:rsidP="001565D5"/>
    <w:p w:rsidR="009272BC" w:rsidRDefault="009272BC" w:rsidP="001565D5"/>
    <w:p w:rsidR="009272BC" w:rsidRDefault="009272BC" w:rsidP="00506DEF">
      <w:pPr>
        <w:pStyle w:val="NoSpacing"/>
        <w:ind w:left="5664"/>
        <w:rPr>
          <w:rFonts w:ascii="Times New Roman" w:hAnsi="Times New Roman"/>
          <w:b/>
          <w:sz w:val="24"/>
          <w:szCs w:val="24"/>
        </w:rPr>
      </w:pPr>
    </w:p>
    <w:p w:rsidR="009272BC" w:rsidRPr="00506DEF" w:rsidRDefault="009272BC" w:rsidP="00506DEF">
      <w:pPr>
        <w:pStyle w:val="NoSpacing"/>
        <w:ind w:left="566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4</w:t>
      </w:r>
    </w:p>
    <w:p w:rsidR="009272BC" w:rsidRDefault="009272BC" w:rsidP="00506DEF">
      <w:pPr>
        <w:pStyle w:val="NoSpacing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Правилам приема</w:t>
      </w:r>
    </w:p>
    <w:p w:rsidR="009272BC" w:rsidRDefault="009272BC" w:rsidP="00506DEF">
      <w:pPr>
        <w:pStyle w:val="NoSpacing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МБДОУ «Детский сад № 1 «Теремок» </w:t>
      </w:r>
    </w:p>
    <w:p w:rsidR="009272BC" w:rsidRDefault="009272BC" w:rsidP="00506DEF">
      <w:pPr>
        <w:pStyle w:val="NoSpacing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города Алатыря Чувашской Республики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A3ED4">
        <w:rPr>
          <w:rFonts w:ascii="Times New Roman" w:hAnsi="Times New Roman"/>
          <w:b/>
          <w:bCs/>
          <w:sz w:val="24"/>
          <w:szCs w:val="24"/>
          <w:lang w:eastAsia="ru-RU"/>
        </w:rPr>
        <w:t>ДОГОВОР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A3ED4">
        <w:rPr>
          <w:rFonts w:ascii="Times New Roman" w:hAnsi="Times New Roman"/>
          <w:b/>
          <w:bCs/>
          <w:sz w:val="24"/>
          <w:szCs w:val="24"/>
          <w:lang w:eastAsia="ru-RU"/>
        </w:rPr>
        <w:t>об образовании по образовательным программам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A3ED4">
        <w:rPr>
          <w:rFonts w:ascii="Times New Roman" w:hAnsi="Times New Roman"/>
          <w:b/>
          <w:bCs/>
          <w:sz w:val="24"/>
          <w:szCs w:val="24"/>
          <w:lang w:eastAsia="ru-RU"/>
        </w:rPr>
        <w:t>дошкольного образования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 xml:space="preserve">          г. Алатырь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"____" ________ _20_</w:t>
      </w:r>
      <w:r w:rsidRPr="008A3ED4">
        <w:rPr>
          <w:rFonts w:ascii="Times New Roman" w:hAnsi="Times New Roman"/>
          <w:sz w:val="24"/>
          <w:szCs w:val="24"/>
          <w:lang w:eastAsia="ru-RU"/>
        </w:rPr>
        <w:t>_ г.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8A3ED4">
        <w:rPr>
          <w:rFonts w:ascii="Times New Roman" w:hAnsi="Times New Roman"/>
          <w:sz w:val="20"/>
          <w:szCs w:val="20"/>
          <w:lang w:eastAsia="ru-RU"/>
        </w:rPr>
        <w:t>(дата заключения договора)</w:t>
      </w:r>
    </w:p>
    <w:p w:rsidR="009272BC" w:rsidRPr="009B5388" w:rsidRDefault="009272BC" w:rsidP="008A3ED4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00" w:lineRule="atLeast"/>
        <w:jc w:val="both"/>
        <w:rPr>
          <w:rFonts w:ascii="Times New Roman" w:hAnsi="Times New Roman"/>
          <w:sz w:val="24"/>
          <w:szCs w:val="24"/>
          <w:lang w:eastAsia="ar-SA"/>
        </w:rPr>
      </w:pPr>
      <w:r w:rsidRPr="008A3ED4">
        <w:rPr>
          <w:rFonts w:ascii="Times New Roman" w:hAnsi="Times New Roman"/>
          <w:b/>
          <w:sz w:val="24"/>
          <w:szCs w:val="24"/>
          <w:lang w:eastAsia="ru-RU"/>
        </w:rPr>
        <w:t>Муниципальное  бюджетное дошкольное образовательное учреждение «Детский сад № 1 «</w:t>
      </w:r>
      <w:r>
        <w:rPr>
          <w:rFonts w:ascii="Times New Roman" w:hAnsi="Times New Roman"/>
          <w:b/>
          <w:sz w:val="24"/>
          <w:szCs w:val="24"/>
          <w:lang w:eastAsia="ru-RU"/>
        </w:rPr>
        <w:t>Теремок</w:t>
      </w:r>
      <w:r w:rsidRPr="008A3ED4">
        <w:rPr>
          <w:rFonts w:ascii="Times New Roman" w:hAnsi="Times New Roman"/>
          <w:b/>
          <w:sz w:val="24"/>
          <w:szCs w:val="24"/>
          <w:lang w:eastAsia="ru-RU"/>
        </w:rPr>
        <w:t xml:space="preserve">» города Алатыря Чувашской Республики, </w:t>
      </w:r>
      <w:r w:rsidRPr="008A3ED4">
        <w:rPr>
          <w:rFonts w:ascii="Times New Roman" w:hAnsi="Times New Roman"/>
          <w:sz w:val="24"/>
          <w:szCs w:val="24"/>
          <w:lang w:eastAsia="ru-RU"/>
        </w:rPr>
        <w:t xml:space="preserve">осуществляющее   образовательную   деятельность(далее  -  Учреждение) на основании лицензии </w:t>
      </w:r>
      <w:r w:rsidRPr="008A3ED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серия </w:t>
      </w:r>
      <w:r w:rsidRPr="009B5388">
        <w:rPr>
          <w:rFonts w:ascii="Times New Roman" w:hAnsi="Times New Roman"/>
          <w:color w:val="000000"/>
          <w:sz w:val="24"/>
          <w:szCs w:val="24"/>
        </w:rPr>
        <w:t xml:space="preserve">21 Л 01 №0000506 регистрационный № </w:t>
      </w:r>
      <w:r w:rsidRPr="009B5388">
        <w:rPr>
          <w:rFonts w:ascii="Times New Roman" w:hAnsi="Times New Roman"/>
          <w:sz w:val="24"/>
          <w:szCs w:val="24"/>
        </w:rPr>
        <w:t>№ Л035-01243-21/00246478</w:t>
      </w:r>
      <w:r w:rsidRPr="009B5388">
        <w:rPr>
          <w:rFonts w:ascii="Times New Roman" w:hAnsi="Times New Roman"/>
          <w:color w:val="000000"/>
          <w:sz w:val="24"/>
          <w:szCs w:val="24"/>
        </w:rPr>
        <w:t xml:space="preserve"> от 01.03.2016 г. бессрочно</w:t>
      </w:r>
      <w:r w:rsidRPr="009B5388">
        <w:rPr>
          <w:rFonts w:ascii="Times New Roman" w:hAnsi="Times New Roman"/>
          <w:sz w:val="24"/>
          <w:szCs w:val="24"/>
        </w:rPr>
        <w:t xml:space="preserve">, выданной Министерством образования и молодежной политики Чувашской Республики, именуемым в дальнейшем "Исполнитель", в лице заведующего Королевой Натальи Николаевны, действующего на основании Устава (утвержден </w:t>
      </w:r>
      <w:r w:rsidRPr="009B5388">
        <w:rPr>
          <w:rFonts w:ascii="Times New Roman" w:hAnsi="Times New Roman" w:cs="Courier New"/>
          <w:sz w:val="24"/>
          <w:szCs w:val="24"/>
          <w:lang w:eastAsia="ar-SA"/>
        </w:rPr>
        <w:t xml:space="preserve">Постановлением администрации  города  Алатыря   Чувашской    Республики от   27.07.2020 года   </w:t>
      </w:r>
      <w:r w:rsidRPr="009B5388">
        <w:rPr>
          <w:rFonts w:ascii="Times New Roman" w:hAnsi="Times New Roman"/>
          <w:sz w:val="24"/>
          <w:szCs w:val="24"/>
          <w:lang w:eastAsia="ar-SA"/>
        </w:rPr>
        <w:t>№ 413 «Об утверждении Уставов муниципальных бюджетных дошкольных образовательных учреждений города Алатыря Чувашской Республики в новой редакции»</w:t>
      </w:r>
      <w:r w:rsidRPr="009B5388">
        <w:rPr>
          <w:rFonts w:ascii="Times New Roman" w:hAnsi="Times New Roman"/>
          <w:sz w:val="24"/>
          <w:szCs w:val="24"/>
        </w:rPr>
        <w:t>)</w:t>
      </w:r>
      <w:r w:rsidRPr="009B5388">
        <w:rPr>
          <w:rFonts w:ascii="Times New Roman" w:hAnsi="Times New Roman"/>
          <w:sz w:val="24"/>
          <w:szCs w:val="24"/>
          <w:lang w:eastAsia="ru-RU"/>
        </w:rPr>
        <w:t xml:space="preserve">,  и 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1.6pt;margin-top:2.5pt;width:464.95pt;height:0;z-index:2516582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"/>
        </w:pict>
      </w:r>
      <w:r w:rsidRPr="008A3ED4">
        <w:rPr>
          <w:rFonts w:ascii="Times New Roman" w:hAnsi="Times New Roman"/>
          <w:b/>
          <w:sz w:val="20"/>
          <w:szCs w:val="20"/>
          <w:lang w:eastAsia="ru-RU"/>
        </w:rPr>
        <w:t>(фамилия, имя, отчество родителя (законного представителя) несовершеннолетнего)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именуемый    в дальнейшем «Заказчик» действующий на основании___________________________________________________________________________________________________________________________________________________________________________________________________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 xml:space="preserve">________________________ 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 w:rsidRPr="008A3ED4">
        <w:rPr>
          <w:rFonts w:ascii="Times New Roman" w:hAnsi="Times New Roman"/>
          <w:b/>
          <w:sz w:val="20"/>
          <w:szCs w:val="20"/>
          <w:lang w:eastAsia="ru-RU"/>
        </w:rPr>
        <w:t>(Наименование и реквизиты документа удостоверяющего полномочия)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в интересах несовершеннолетнего ________________________________________________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eastAsia="ru-RU"/>
        </w:rPr>
      </w:pPr>
      <w:r>
        <w:rPr>
          <w:noProof/>
          <w:lang w:eastAsia="ru-RU"/>
        </w:rPr>
        <w:pict>
          <v:shape id="AutoShape 3" o:spid="_x0000_s1027" type="#_x0000_t32" style="position:absolute;left:0;text-align:left;margin-left:1.6pt;margin-top:2pt;width:453.35pt;height:0;z-index:2516592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"/>
        </w:pict>
      </w:r>
      <w:r w:rsidRPr="008A3ED4">
        <w:rPr>
          <w:rFonts w:ascii="Times New Roman" w:hAnsi="Times New Roman"/>
          <w:b/>
          <w:sz w:val="20"/>
          <w:szCs w:val="20"/>
          <w:lang w:eastAsia="ru-RU"/>
        </w:rPr>
        <w:t>(фамилия, имя, отчество (при наличии), дата рождения)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AutoShape 4" o:spid="_x0000_s1028" type="#_x0000_t32" style="position:absolute;left:0;text-align:left;margin-left:146.2pt;margin-top:12.9pt;width:314.85pt;height: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"/>
        </w:pict>
      </w:r>
      <w:r w:rsidRPr="008A3ED4">
        <w:rPr>
          <w:rFonts w:ascii="Times New Roman" w:hAnsi="Times New Roman"/>
          <w:sz w:val="24"/>
          <w:szCs w:val="24"/>
          <w:lang w:eastAsia="ru-RU"/>
        </w:rPr>
        <w:t xml:space="preserve">проживающего по адресу:                                                                                                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eastAsia="ru-RU"/>
        </w:rPr>
      </w:pPr>
      <w:r w:rsidRPr="008A3ED4">
        <w:rPr>
          <w:rFonts w:ascii="Times New Roman" w:hAnsi="Times New Roman"/>
          <w:b/>
          <w:sz w:val="20"/>
          <w:szCs w:val="20"/>
          <w:lang w:eastAsia="ru-RU"/>
        </w:rPr>
        <w:t>(адрес места жительства ребенка с указанием индекса)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именуемый   в дальнейшем «Воспитанник», совместноименуемые «Стороны», заключили настоящий Договор о нижеследующем: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bookmarkStart w:id="1" w:name="Par73"/>
      <w:bookmarkEnd w:id="1"/>
      <w:r w:rsidRPr="008A3ED4">
        <w:rPr>
          <w:rFonts w:ascii="Times New Roman" w:hAnsi="Times New Roman"/>
          <w:b/>
          <w:sz w:val="24"/>
          <w:szCs w:val="24"/>
          <w:lang w:eastAsia="ru-RU"/>
        </w:rPr>
        <w:t>I. Предмет договора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 xml:space="preserve">1.1. Предметом договора являются оказание Учреждением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Учреждении, присмотр и уход за Воспитанником 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1.2. Форма обучения очная</w:t>
      </w:r>
      <w:r w:rsidRPr="008A3ED4"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" w:name="Par77"/>
      <w:bookmarkEnd w:id="2"/>
      <w:r w:rsidRPr="008A3ED4">
        <w:rPr>
          <w:rFonts w:ascii="Times New Roman" w:hAnsi="Times New Roman"/>
          <w:sz w:val="24"/>
          <w:szCs w:val="24"/>
          <w:lang w:eastAsia="ru-RU"/>
        </w:rPr>
        <w:t xml:space="preserve">1.3. Наименование образовательной программы: </w:t>
      </w:r>
      <w:r w:rsidRPr="008A3ED4">
        <w:rPr>
          <w:rFonts w:ascii="Times New Roman" w:hAnsi="Times New Roman"/>
          <w:sz w:val="24"/>
          <w:szCs w:val="24"/>
          <w:u w:val="single"/>
          <w:lang w:eastAsia="ru-RU"/>
        </w:rPr>
        <w:t>основная образовательная программа дошкольного образования.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1.4. Срок освоения образовательной программы (продолжительность обучения) на момент подписания настоящего Договора составляет _______ календарных лет (года).</w:t>
      </w:r>
    </w:p>
    <w:p w:rsidR="009272BC" w:rsidRPr="008A3ED4" w:rsidRDefault="009272BC" w:rsidP="008A3ED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 xml:space="preserve">          1.5. Режим пребывания Воспитанника в Учреждении -   10 часов, полный день,</w:t>
      </w:r>
    </w:p>
    <w:p w:rsidR="009272BC" w:rsidRPr="008A3ED4" w:rsidRDefault="009272BC" w:rsidP="008A3ED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3ED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пятидневная неделя (понедельник-пятница с 7.00. до 17.00, по потребностям родителей и с учётом финансирования возможна организация работы группы по гибкому режиму пребывания с  6.00 до 7.00, с 17.00 до 18.00, для детей с 3 до 7 лет). Выходные дни: суббота, воскресенье, праздничные дни в соответствии с законодательством Российской Федерации. 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1.6. Воспитанник зачисляется в группу № ___ «_________» общеразвивающей</w:t>
      </w:r>
      <w:r w:rsidRPr="008A3ED4">
        <w:rPr>
          <w:rFonts w:ascii="Times New Roman" w:hAnsi="Times New Roman"/>
          <w:sz w:val="24"/>
          <w:szCs w:val="24"/>
          <w:u w:val="single"/>
          <w:lang w:eastAsia="ru-RU"/>
        </w:rPr>
        <w:t xml:space="preserve"> направленности.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  <w:lang w:eastAsia="ru-RU"/>
        </w:rPr>
      </w:pP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8A3ED4">
        <w:rPr>
          <w:rFonts w:ascii="Times New Roman" w:hAnsi="Times New Roman"/>
          <w:b/>
          <w:sz w:val="24"/>
          <w:szCs w:val="24"/>
          <w:lang w:eastAsia="ru-RU"/>
        </w:rPr>
        <w:t xml:space="preserve">II. Взаимодействие Сторон 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2.1. Исполнитель вправе: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2.1.1. Самостоятельно осуществлять образовательную деятельность.</w:t>
      </w:r>
    </w:p>
    <w:p w:rsidR="009272BC" w:rsidRPr="008A3ED4" w:rsidRDefault="009272BC" w:rsidP="008A3ED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 xml:space="preserve">          2.1.2. Устанавливать расписание непосредственно образовательной деятельности, ее сменности и продолжительности в соответствии с Уставом Учреждения, санитарно-эпидемиологическими нормами и правилами для Учреждения.</w:t>
      </w:r>
    </w:p>
    <w:p w:rsidR="009272BC" w:rsidRPr="008A3ED4" w:rsidRDefault="009272BC" w:rsidP="008A3ED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 xml:space="preserve">          2.1.3. Посещать семьи воспитанников: первичный патронаж; по болезни ребенка; в связи с долгим отсутствием ребенка в Учреждении; по приглашению Заказчика; по постановлению комиссии по делам несовершеннолетних и защите их прав, органов опеки попечительства.</w:t>
      </w:r>
    </w:p>
    <w:p w:rsidR="009272BC" w:rsidRPr="008A3ED4" w:rsidRDefault="009272BC" w:rsidP="008A3ED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 xml:space="preserve">          2.1.4. Соединять в летний период группы, при наличии производственной необходимости.</w:t>
      </w:r>
    </w:p>
    <w:p w:rsidR="009272BC" w:rsidRPr="008A3ED4" w:rsidRDefault="009272BC" w:rsidP="008A3ED4">
      <w:pPr>
        <w:spacing w:after="0" w:line="240" w:lineRule="auto"/>
        <w:ind w:left="-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 xml:space="preserve">                2.1.5. Отчислить ребенка из Учреждения:</w:t>
      </w:r>
    </w:p>
    <w:p w:rsidR="009272BC" w:rsidRPr="008A3ED4" w:rsidRDefault="009272BC" w:rsidP="008A3ED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-  по письменному заявлению Заказчика (законного представителя);</w:t>
      </w:r>
      <w:r w:rsidRPr="008A3ED4">
        <w:rPr>
          <w:rFonts w:ascii="Times New Roman" w:hAnsi="Times New Roman"/>
          <w:sz w:val="24"/>
          <w:szCs w:val="24"/>
          <w:lang w:eastAsia="ru-RU"/>
        </w:rPr>
        <w:br/>
        <w:t>- на основании медицинского заключения о состоянии здоровья ребенка, препятствующего его дальнейшему пребыванию в Учреждении.</w:t>
      </w:r>
    </w:p>
    <w:p w:rsidR="009272BC" w:rsidRPr="008A3ED4" w:rsidRDefault="009272BC" w:rsidP="008A3ED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 xml:space="preserve">          2.1.6. Учреждение может быть закрыто по решению постановления главы администрации муниципального образования г.Алатыря:на период ремонта, в случае аварии, прекращения подачи соответствующими службами электричества, холодной воды, в отопительный период – тепла, на период карантинных мероприятий и т.д.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2.2. Заказчик вправе: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2.2.1. Участвовать в образовательной деятельности Учреждения, в том числе, в формировании образовательной программы.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2.2.2. Получать от Исполнителя информацию:</w:t>
      </w:r>
    </w:p>
    <w:p w:rsidR="009272BC" w:rsidRPr="008A3ED4" w:rsidRDefault="009272BC" w:rsidP="008A3ED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902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 xml:space="preserve">по вопросам организации и обеспечения надлежащего исполнения услуг, предусмотренных </w:t>
      </w:r>
      <w:hyperlink r:id="rId8" w:anchor="Par73" w:history="1">
        <w:r w:rsidRPr="008A3ED4">
          <w:rPr>
            <w:rFonts w:ascii="Times New Roman" w:hAnsi="Times New Roman"/>
            <w:color w:val="000000"/>
            <w:sz w:val="24"/>
            <w:szCs w:val="24"/>
            <w:lang w:eastAsia="ru-RU"/>
          </w:rPr>
          <w:t>разделом I</w:t>
        </w:r>
      </w:hyperlink>
      <w:r w:rsidRPr="008A3ED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</w:t>
      </w:r>
      <w:r w:rsidRPr="008A3ED4">
        <w:rPr>
          <w:rFonts w:ascii="Times New Roman" w:hAnsi="Times New Roman"/>
          <w:sz w:val="24"/>
          <w:szCs w:val="24"/>
          <w:lang w:eastAsia="ru-RU"/>
        </w:rPr>
        <w:t>астоящего Договора;</w:t>
      </w:r>
    </w:p>
    <w:p w:rsidR="009272BC" w:rsidRPr="008A3ED4" w:rsidRDefault="009272BC" w:rsidP="008A3ED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902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о поведении, эмоциональном состоянии Воспитанника во время его пребывания в Учреждении, его развитии и способностях, отношении к Учреждению.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2.2.3. Знакомиться с уставом Учреждения,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Учреждения, права и обязанности Воспитанника и Заказчика.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2.2.4. Воспользоваться льготой по оплате за содержание Воспитанника (присмотр и уход) в Учреждении. Документы на предоставление льгот по оплате за содержание Воспитанника (присмотр и уход) в Учреждении предоставить Исполнителю до 20 числа месяца, предшествующего получению льгот (в соответствии с п.6 Порядка внесения родительской платы за содержание детей (присмотр и уход) в муниципальных дошкольных образовательных учреждения, утвержденного постановлением главы администрации муниципального образования  г. Алатыря).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2.2.5. Получать компенсацию части родительской платы за содержание Воспитанника (присмотр и уход) в Учреждении, реализующего основную образовательную программу дошкольного образования. Компенсация выплачивается со дня зачисления Воспитанника в Учреждение  и по день его отчисления. При назначении компенсации за второго, и последующего Воспитанника учитываются Воспитанники в возрасте до 18 лет.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 xml:space="preserve">Заказчику выплачивается компенсация от среднего размера платы, установленной Кабинетом Министров Чувашской Республики в Учреждении: 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-на первого ребенка в размере 20 процентов;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- на второго ребенка в размере 50 процентов;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- на третьего и последующих детей в размере 70 процентов.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С 01.02.2016 г. Компенсация выплачивается только малоимущим семьям при предоставлении справки с КУ «Центр предоставления мер социальной поддержки» Министерства труда и социальной защиты Чувашской Республики.</w:t>
      </w:r>
    </w:p>
    <w:p w:rsidR="009272BC" w:rsidRPr="008A3ED4" w:rsidRDefault="009272BC" w:rsidP="008A3ED4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2.2.6. Давать согласие на обработку с использованием средств автоматизации своих персональных данных и данных своего ребенка. Согласие на обработку персональных данных оформляется в письменной форме.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2.2.7. Принимать участие в организации и проведении совместных мероприятий с детьми в Учреждении (утренники, развлечения, физкультурные праздники, досуги, дни здоровья и др.).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2.2.8. Создавать (принимать участие в деятельности) коллегиальных органов управления, предусмотренных уставом Учреждения.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2.2.9. Расторгнуть настоящий Договор досрочно в одностороннем порядке, при условии предварительного уведомления об этом Исполнителя не позднее, чем за 10 дней и полной оплаты за содержание Воспитанника (присмотр и уход) в Учреждении за фактически проведенное время.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2.3. Исполнитель обязан: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2.3.1. Обеспечить Заказчику доступ к информации для ознакомления с уставом Учреждения,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 xml:space="preserve">2.3.2. Обеспечить надлежащее предоставление услуг, предусмотренных </w:t>
      </w:r>
      <w:hyperlink r:id="rId9" w:anchor="Par73" w:history="1">
        <w:r w:rsidRPr="008A3ED4">
          <w:rPr>
            <w:rFonts w:ascii="Times New Roman" w:hAnsi="Times New Roman"/>
            <w:color w:val="000000"/>
            <w:sz w:val="24"/>
            <w:szCs w:val="24"/>
            <w:lang w:eastAsia="ru-RU"/>
          </w:rPr>
          <w:t>разделом I</w:t>
        </w:r>
      </w:hyperlink>
      <w:r w:rsidRPr="008A3ED4">
        <w:rPr>
          <w:rFonts w:ascii="Times New Roman" w:hAnsi="Times New Roman"/>
          <w:sz w:val="24"/>
          <w:szCs w:val="24"/>
          <w:lang w:eastAsia="ru-RU"/>
        </w:rPr>
        <w:t>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2.3.3.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2.3.4.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2.3.5.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2.3.6. Создавать безопасные условия обучения, воспитания, присмотра и ухода за Воспитанником, его содержания в Учреждении в соответствии с установленными нормами, обеспечивающими его жизнь и здоровье.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 xml:space="preserve">2.3.7. Обучать Воспитанника по образовательной программе, предусмотренной </w:t>
      </w:r>
      <w:hyperlink r:id="rId10" w:anchor="Par77" w:history="1">
        <w:r w:rsidRPr="008A3ED4">
          <w:rPr>
            <w:rFonts w:ascii="Times New Roman" w:hAnsi="Times New Roman"/>
            <w:color w:val="000000"/>
            <w:sz w:val="24"/>
            <w:szCs w:val="24"/>
            <w:lang w:eastAsia="ru-RU"/>
          </w:rPr>
          <w:t>пунктом 1.3</w:t>
        </w:r>
      </w:hyperlink>
      <w:r w:rsidRPr="008A3ED4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2.3.8.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 xml:space="preserve"> 2.3.9. Обеспечивать    Воспитанника    необходимым    сбалансированным    четырехразовым питанием в соответствии с режимом работы Учреждения.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 xml:space="preserve">          2.3.10. Переводить Воспитанника в следующую возрастную группу с 01 сентября.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 xml:space="preserve">          2.3.11. Уведомить Заказчика  не позже чем за две недели  о нецелесообразности оказания Воспитаннику образовательной услуги в объеме, предусмотренном    </w:t>
      </w:r>
      <w:hyperlink r:id="rId11" w:anchor="Par73" w:history="1">
        <w:r w:rsidRPr="008A3ED4">
          <w:rPr>
            <w:rFonts w:ascii="Times New Roman" w:hAnsi="Times New Roman"/>
            <w:color w:val="000000"/>
            <w:sz w:val="24"/>
            <w:szCs w:val="24"/>
            <w:lang w:eastAsia="ru-RU"/>
          </w:rPr>
          <w:t>разделом   I</w:t>
        </w:r>
      </w:hyperlink>
      <w:r w:rsidRPr="008A3ED4">
        <w:rPr>
          <w:rFonts w:ascii="Times New Roman" w:hAnsi="Times New Roman"/>
          <w:sz w:val="24"/>
          <w:szCs w:val="24"/>
          <w:lang w:eastAsia="ru-RU"/>
        </w:rPr>
        <w:t>настоящего   Договора,   вследствие   его индивидуальных   особенностей,   делающих   невозможным  или  педагогически нецелесообразным оказание данной услуги.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 xml:space="preserve">2.3.12. Обеспечить соблюдение требований Федерального </w:t>
      </w:r>
      <w:hyperlink r:id="rId12" w:history="1">
        <w:r w:rsidRPr="008A3ED4">
          <w:rPr>
            <w:rFonts w:ascii="Times New Roman" w:hAnsi="Times New Roman"/>
            <w:color w:val="000000"/>
            <w:sz w:val="24"/>
            <w:szCs w:val="24"/>
            <w:lang w:eastAsia="ru-RU"/>
          </w:rPr>
          <w:t>закона</w:t>
        </w:r>
      </w:hyperlink>
      <w:r w:rsidRPr="008A3ED4">
        <w:rPr>
          <w:rFonts w:ascii="Times New Roman" w:hAnsi="Times New Roman"/>
          <w:sz w:val="24"/>
          <w:szCs w:val="24"/>
          <w:lang w:eastAsia="ru-RU"/>
        </w:rPr>
        <w:t>от 27 июля 2006 г. N 152-ФЗ "О персональных данных"  в части сбора, хранения и обработки персональных данных Заказчика и Воспитанника.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2.3.13. Сохранять за Воспитанником место в случаях: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 xml:space="preserve">- болезни ребенка, подтвержденной соответствующими медицинскими документами;         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-  отпуска родителей (законных представителей);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-  санаторно-курортного лечения;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-  медицинского обследования ребенка;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-  карантинных мероприятий;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- закрытия Учреждения на ремонтные и (или) аварийные работы.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2.3.14. Осуществлять прием, регистрацию заявлений и прилагающихся к ним документов от Заказчика (законных представителей) для получения компенсации части родительской платы за содержание Воспитанника (присмотр и уход) в Учреждении.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2.4. Заказчик обязан: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 xml:space="preserve"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работникам, техническому, административно-хозяйственному, производственному, учебно-вспомогательному, медицинскому и иному персоналу Исполнителя и другим воспитанникам, не посягать на их честь и достоинство. </w:t>
      </w:r>
      <w:r w:rsidRPr="008A3ED4">
        <w:rPr>
          <w:rFonts w:ascii="Times New Roman" w:hAnsi="Times New Roman"/>
          <w:b/>
          <w:sz w:val="24"/>
          <w:szCs w:val="24"/>
          <w:lang w:eastAsia="ru-RU"/>
        </w:rPr>
        <w:t xml:space="preserve">Запрещается </w:t>
      </w:r>
      <w:r w:rsidRPr="008A3ED4">
        <w:rPr>
          <w:rFonts w:ascii="Times New Roman" w:hAnsi="Times New Roman"/>
          <w:sz w:val="24"/>
          <w:szCs w:val="24"/>
          <w:lang w:eastAsia="ru-RU"/>
        </w:rPr>
        <w:t>приносить в Учреждение лекарственные препараты; курение в помещениях и на территории ДОУ; при парковке личного автотранспорта необходимо оставлять свободным подъезд к воротам для въезда служебного транспорта и спецмашин на территорию ДОУ; посторонним лицам запрещено находиться в помещениях и на территории ДОУ без разрешения администрации ДОУ.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2.4.2. При поступлении Воспитанника в Учреждение и в период действия настоящего Договора своевременно предоставлять Исполнителю все необходимые документы, предусмотренные уставом Учреждения.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2.4.3. Незамедлительно сообщать Исполнителю об изменении контактного телефона и места жительства.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2.4.4. Обеспечить посещение Воспитанником Учреждения согласно правилам внутреннего распорядка Исполнителя.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2.4.5. Информировать Исполнителя о предстоящем отсутствии Воспитанника в Учреждении или его болезни. 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Учреждения Воспитанником в период заболевания.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 xml:space="preserve">2.4.6. Предоставлять справку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 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2.4.7.  Вносить плату за содержание Воспитанника (присмотр и уход) в сумме, согласно постановления главы администрации муниципального образования города Алатыря, до 10 числа текущего месяца.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A3ED4">
        <w:rPr>
          <w:rFonts w:ascii="Times New Roman" w:hAnsi="Times New Roman"/>
          <w:b/>
          <w:sz w:val="24"/>
          <w:szCs w:val="24"/>
          <w:lang w:eastAsia="ru-RU"/>
        </w:rPr>
        <w:t>2.4.8.Лично передавать Воспитанника и забирать его из Учреждения у воспитателя, не передавая лицам, не достигшим 18-летнего возраста. В случае если Заказчик доверяет другим лицам забирать Воспитанника из Учреждения, обязуется представлять заявление с указанием лиц, имеющих право забирать ребенка, указания степени родства и паспортные данные доверенного лица.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2.4.9. Ежедневно приводить Воспитанника в Учреждение в одежде по сезону, со сменной одеждой, обувью.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 xml:space="preserve">2.4.10. </w:t>
      </w:r>
      <w:r w:rsidRPr="008A3ED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Не допускать наличия у </w:t>
      </w:r>
      <w:r w:rsidRPr="008A3ED4">
        <w:rPr>
          <w:rFonts w:ascii="Times New Roman" w:hAnsi="Times New Roman"/>
          <w:sz w:val="24"/>
          <w:szCs w:val="24"/>
          <w:lang w:eastAsia="ru-RU"/>
        </w:rPr>
        <w:t>Воспитанника в Учреждении</w:t>
      </w:r>
      <w:r w:rsidRPr="008A3ED4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9272BC" w:rsidRPr="008A3ED4" w:rsidRDefault="009272BC" w:rsidP="008A3ED4">
      <w:pPr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3ED4">
        <w:rPr>
          <w:rFonts w:ascii="Times New Roman" w:hAnsi="Times New Roman"/>
          <w:color w:val="000000"/>
          <w:sz w:val="24"/>
          <w:szCs w:val="24"/>
          <w:lang w:eastAsia="ru-RU"/>
        </w:rPr>
        <w:t>- украшений (серьги; цепочки и верёвочки с кулонами и т.д.);</w:t>
      </w:r>
    </w:p>
    <w:p w:rsidR="009272BC" w:rsidRPr="008A3ED4" w:rsidRDefault="009272BC" w:rsidP="008A3ED4">
      <w:pPr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3ED4">
        <w:rPr>
          <w:rFonts w:ascii="Times New Roman" w:hAnsi="Times New Roman"/>
          <w:color w:val="000000"/>
          <w:sz w:val="24"/>
          <w:szCs w:val="24"/>
          <w:lang w:eastAsia="ru-RU"/>
        </w:rPr>
        <w:t>- технических средств связи;</w:t>
      </w:r>
    </w:p>
    <w:p w:rsidR="009272BC" w:rsidRPr="008A3ED4" w:rsidRDefault="009272BC" w:rsidP="008A3ED4">
      <w:pPr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3ED4">
        <w:rPr>
          <w:rFonts w:ascii="Times New Roman" w:hAnsi="Times New Roman"/>
          <w:color w:val="000000"/>
          <w:sz w:val="24"/>
          <w:szCs w:val="24"/>
          <w:lang w:eastAsia="ru-RU"/>
        </w:rPr>
        <w:t>- дорогостоящих игровых материалов;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3ED4">
        <w:rPr>
          <w:rFonts w:ascii="Times New Roman" w:hAnsi="Times New Roman"/>
          <w:color w:val="000000"/>
          <w:sz w:val="24"/>
          <w:szCs w:val="24"/>
          <w:lang w:eastAsia="ru-RU"/>
        </w:rPr>
        <w:t>- травмоопасных предметов (спичек, зажигалок, острых, режущих, мелких предметов, жвачек) и прочих;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A3ED4">
        <w:rPr>
          <w:rFonts w:ascii="Times New Roman" w:hAnsi="Times New Roman"/>
          <w:color w:val="000000"/>
          <w:sz w:val="24"/>
          <w:szCs w:val="24"/>
          <w:lang w:eastAsia="ru-RU"/>
        </w:rPr>
        <w:t>-игрушки, имитирующие оружие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2.4.11. Выполнять рекомендации врача-педиатра, курирующего Учреждение, медицинской сестры Учреждения относительно медицинского обследования ребенка у врачей-специалистов.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2.4.12. Предоставлять информацию о состоянии развития Воспитанника, его здоровье, в том числе об аллергии на пищевые продукты (необходима справка, заверенная врачом).</w:t>
      </w:r>
    </w:p>
    <w:p w:rsidR="009272BC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2.4.13.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9272BC" w:rsidRPr="008A3ED4" w:rsidRDefault="009272BC" w:rsidP="008A3E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8A3ED4">
        <w:rPr>
          <w:rFonts w:ascii="Times New Roman" w:hAnsi="Times New Roman"/>
          <w:b/>
          <w:sz w:val="24"/>
          <w:szCs w:val="24"/>
          <w:lang w:eastAsia="ru-RU"/>
        </w:rPr>
        <w:t>III. Размер, сроки и порядок оплаты за присмотр и уход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A3ED4">
        <w:rPr>
          <w:rFonts w:ascii="Times New Roman" w:hAnsi="Times New Roman"/>
          <w:b/>
          <w:sz w:val="24"/>
          <w:szCs w:val="24"/>
          <w:lang w:eastAsia="ru-RU"/>
        </w:rPr>
        <w:t xml:space="preserve">за Воспитанником </w:t>
      </w:r>
    </w:p>
    <w:p w:rsidR="009272BC" w:rsidRPr="008A3ED4" w:rsidRDefault="009272BC" w:rsidP="008A3ED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" w:name="Par143"/>
      <w:bookmarkEnd w:id="3"/>
      <w:r w:rsidRPr="008A3ED4">
        <w:rPr>
          <w:rFonts w:ascii="Times New Roman" w:hAnsi="Times New Roman"/>
          <w:sz w:val="24"/>
          <w:szCs w:val="24"/>
          <w:lang w:eastAsia="ru-RU"/>
        </w:rPr>
        <w:t xml:space="preserve">            3.1. Стоимость услуг Исполнителя по присмотру и уходу за Воспитанником (далее - родительская плата) составляет ______________ рублей в день.</w:t>
      </w:r>
    </w:p>
    <w:p w:rsidR="009272BC" w:rsidRPr="008A3ED4" w:rsidRDefault="009272BC" w:rsidP="008A3ED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ab/>
        <w:t>Размер родительской платы за присмотр и уход за ребенком снижается отдельным категориям граждан в соответствии с нормативно-правовыми актами муниципального образования города Алатыря.</w:t>
      </w:r>
    </w:p>
    <w:p w:rsidR="009272BC" w:rsidRPr="008A3ED4" w:rsidRDefault="009272BC" w:rsidP="008A3E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Не допускается включение расходов на реализацию образовательной программы дошкольного образования, а также расходов</w:t>
      </w:r>
      <w:bookmarkStart w:id="4" w:name="_GoBack"/>
      <w:bookmarkEnd w:id="4"/>
      <w:r w:rsidRPr="008A3ED4">
        <w:rPr>
          <w:rFonts w:ascii="Times New Roman" w:hAnsi="Times New Roman"/>
          <w:sz w:val="24"/>
          <w:szCs w:val="24"/>
          <w:lang w:eastAsia="ru-RU"/>
        </w:rPr>
        <w:t xml:space="preserve"> на содержание недвижимого имущества Учреждения в родительскую плату за присмотр и уход за Воспитанником.</w:t>
      </w:r>
    </w:p>
    <w:p w:rsidR="009272BC" w:rsidRPr="008A3ED4" w:rsidRDefault="009272BC" w:rsidP="008A3E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3.2. 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9272BC" w:rsidRPr="008A3ED4" w:rsidRDefault="009272BC" w:rsidP="008A3ED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ab/>
        <w:t xml:space="preserve"> 3.3. Заказчик ежемесячно вносит  родительскую плату за присмотр и уход за Воспитанником, указанную в </w:t>
      </w:r>
      <w:hyperlink r:id="rId13" w:anchor="Par143" w:history="1">
        <w:r w:rsidRPr="008A3ED4">
          <w:rPr>
            <w:rFonts w:ascii="Times New Roman" w:hAnsi="Times New Roman"/>
            <w:sz w:val="24"/>
            <w:szCs w:val="24"/>
            <w:lang w:eastAsia="ru-RU"/>
          </w:rPr>
          <w:t>пункте 3.1</w:t>
        </w:r>
      </w:hyperlink>
      <w:r w:rsidRPr="008A3ED4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Договора.</w:t>
      </w:r>
    </w:p>
    <w:p w:rsidR="009272BC" w:rsidRPr="008A3ED4" w:rsidRDefault="009272BC" w:rsidP="008A3ED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 xml:space="preserve">             3.4.  Родителям (законным представителям) выплачиваетсякомпенсация родительской платы за присмотр и уход за ребенком в соответствии с действующим законодательством ( см п.2.2.5. настоящего договора).   </w:t>
      </w:r>
    </w:p>
    <w:p w:rsidR="009272BC" w:rsidRPr="008A3ED4" w:rsidRDefault="009272BC" w:rsidP="008A3ED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 xml:space="preserve">             3.5.     Плата за присмотр и уход за ребенком может производиться за счет средств материнского (семейного) капитала, направляемых для обеспечения реализации дополнительных мер государственной поддержки семей, имеющих детей.      </w:t>
      </w:r>
    </w:p>
    <w:p w:rsidR="009272BC" w:rsidRPr="008A3ED4" w:rsidRDefault="009272BC" w:rsidP="008A3E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 xml:space="preserve">Порядок оплаты за счет средств материнского (семейного) капитала определяется в соответствии с дополнительным соглашением к настоящему договору.                            </w:t>
      </w:r>
    </w:p>
    <w:p w:rsidR="009272BC" w:rsidRPr="008A3ED4" w:rsidRDefault="009272BC" w:rsidP="008A3ED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ab/>
        <w:t xml:space="preserve"> 3.6. Оплата за присмотр и уход за ребенком производится в срок, не позднее 10 числа месяца, за который вносится плата в безналичном порядке на счет, указанный в разделе VII настоящего Договора.</w:t>
      </w:r>
    </w:p>
    <w:p w:rsidR="009272BC" w:rsidRPr="008A3ED4" w:rsidRDefault="009272BC" w:rsidP="008A3ED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sz w:val="24"/>
          <w:szCs w:val="24"/>
          <w:lang w:eastAsia="ru-RU"/>
        </w:rPr>
        <w:tab/>
        <w:t xml:space="preserve">  3.7. </w:t>
      </w:r>
      <w:r w:rsidRPr="008A3ED4">
        <w:rPr>
          <w:rFonts w:ascii="Times New Roman" w:hAnsi="Times New Roman"/>
          <w:sz w:val="24"/>
          <w:szCs w:val="24"/>
          <w:lang w:eastAsia="ru-RU"/>
        </w:rPr>
        <w:t>В случае невнесения родительской платы Учреждение вправе обратиться в суд с иском о принудительном взыскании задолженности.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8A3ED4">
        <w:rPr>
          <w:rFonts w:ascii="Times New Roman" w:hAnsi="Times New Roman"/>
          <w:b/>
          <w:sz w:val="24"/>
          <w:szCs w:val="24"/>
          <w:lang w:val="en-US" w:eastAsia="ru-RU"/>
        </w:rPr>
        <w:t>I</w:t>
      </w:r>
      <w:r w:rsidRPr="008A3ED4">
        <w:rPr>
          <w:rFonts w:ascii="Times New Roman" w:hAnsi="Times New Roman"/>
          <w:b/>
          <w:sz w:val="24"/>
          <w:szCs w:val="24"/>
          <w:lang w:eastAsia="ru-RU"/>
        </w:rPr>
        <w:t>V. Ответственность за неисполнение или ненадлежащее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A3ED4">
        <w:rPr>
          <w:rFonts w:ascii="Times New Roman" w:hAnsi="Times New Roman"/>
          <w:b/>
          <w:sz w:val="24"/>
          <w:szCs w:val="24"/>
          <w:lang w:eastAsia="ru-RU"/>
        </w:rPr>
        <w:t>исполнение обязательств по договору, порядок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A3ED4">
        <w:rPr>
          <w:rFonts w:ascii="Times New Roman" w:hAnsi="Times New Roman"/>
          <w:b/>
          <w:sz w:val="24"/>
          <w:szCs w:val="24"/>
          <w:lang w:eastAsia="ru-RU"/>
        </w:rPr>
        <w:t>разрешения споров.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4.1. 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8A3ED4">
        <w:rPr>
          <w:rFonts w:ascii="Times New Roman" w:hAnsi="Times New Roman"/>
          <w:b/>
          <w:sz w:val="24"/>
          <w:szCs w:val="24"/>
          <w:lang w:eastAsia="ru-RU"/>
        </w:rPr>
        <w:t xml:space="preserve">V. Основания изменения и расторжения договора 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5.1. Условия, на которых заключен настоящий Договор, могут быть изменены по соглашению сторон.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5.2. Все изменения и дополнения к настоящему Договору должны быть совершены в письменной форме, подписаны уполномоченными представителями Сторон, оформлены в виде Приложения к нему.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5.3.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8A3ED4">
        <w:rPr>
          <w:rFonts w:ascii="Times New Roman" w:hAnsi="Times New Roman"/>
          <w:b/>
          <w:sz w:val="24"/>
          <w:szCs w:val="24"/>
          <w:lang w:eastAsia="ru-RU"/>
        </w:rPr>
        <w:t xml:space="preserve">VI. Заключительные положения 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 xml:space="preserve">6.1. Настоящий договор вступает в силу со дня его подписания Сторонами и распространяется на время пребывания ребенка в Учреждении до выпуска в школу или до его расторжения. 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6.2. Настоящий Договор составлен в двух экземплярах, имеющих равную юридическую силу, по одному для каждой из Сторон.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6.3. Стороны обязуются письменно извещать друг друга о смене реквизитов, адресов и иных существенных изменениях.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6.4.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6.5.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ED4">
        <w:rPr>
          <w:rFonts w:ascii="Times New Roman" w:hAnsi="Times New Roman"/>
          <w:sz w:val="24"/>
          <w:szCs w:val="24"/>
          <w:lang w:eastAsia="ru-RU"/>
        </w:rPr>
        <w:t>6.6.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9272BC" w:rsidRPr="008A3ED4" w:rsidRDefault="009272BC" w:rsidP="008A3ED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8A3ED4">
        <w:rPr>
          <w:rFonts w:ascii="Times New Roman" w:hAnsi="Times New Roman"/>
          <w:b/>
          <w:sz w:val="24"/>
          <w:szCs w:val="24"/>
          <w:lang w:eastAsia="ru-RU"/>
        </w:rPr>
        <w:t>VII. Реквизиты и подписи сторон</w:t>
      </w:r>
    </w:p>
    <w:tbl>
      <w:tblPr>
        <w:tblW w:w="7905" w:type="dxa"/>
        <w:tblLayout w:type="fixed"/>
        <w:tblLook w:val="00A0"/>
      </w:tblPr>
      <w:tblGrid>
        <w:gridCol w:w="4077"/>
        <w:gridCol w:w="3828"/>
      </w:tblGrid>
      <w:tr w:rsidR="009272BC" w:rsidRPr="00894923" w:rsidTr="007B6DFF">
        <w:trPr>
          <w:trHeight w:val="187"/>
        </w:trPr>
        <w:tc>
          <w:tcPr>
            <w:tcW w:w="4077" w:type="dxa"/>
          </w:tcPr>
          <w:p w:rsidR="009272BC" w:rsidRPr="00894923" w:rsidRDefault="009272BC" w:rsidP="007B6DFF">
            <w:pPr>
              <w:pStyle w:val="ConsPlusNormal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Исполнитель:   </w:t>
            </w:r>
          </w:p>
        </w:tc>
        <w:tc>
          <w:tcPr>
            <w:tcW w:w="3828" w:type="dxa"/>
          </w:tcPr>
          <w:p w:rsidR="009272BC" w:rsidRPr="00894923" w:rsidRDefault="009272BC" w:rsidP="007B6DFF">
            <w:pPr>
              <w:pStyle w:val="ConsPlu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b/>
                <w:sz w:val="24"/>
                <w:szCs w:val="24"/>
              </w:rPr>
              <w:t>Заказчик:</w:t>
            </w:r>
          </w:p>
        </w:tc>
      </w:tr>
      <w:tr w:rsidR="009272BC" w:rsidRPr="00894923" w:rsidTr="007B6DFF">
        <w:trPr>
          <w:trHeight w:val="3072"/>
        </w:trPr>
        <w:tc>
          <w:tcPr>
            <w:tcW w:w="4077" w:type="dxa"/>
          </w:tcPr>
          <w:p w:rsidR="009272BC" w:rsidRPr="00894923" w:rsidRDefault="009272BC" w:rsidP="007B6DFF">
            <w:pPr>
              <w:pStyle w:val="ConsPlusNormal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« Детский сад №1 города Алатыря Чувашской Республики</w:t>
            </w:r>
          </w:p>
          <w:p w:rsidR="009272BC" w:rsidRPr="00894923" w:rsidRDefault="009272BC" w:rsidP="007B6DFF">
            <w:pPr>
              <w:pStyle w:val="ConsPlusNormal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 xml:space="preserve">429826 Чувашская Республика, г. Алатырь, ул. Чайковского, д.36 «А» </w:t>
            </w:r>
          </w:p>
          <w:p w:rsidR="009272BC" w:rsidRPr="00894923" w:rsidRDefault="009272BC" w:rsidP="007B6DFF">
            <w:pPr>
              <w:pStyle w:val="ConsPlusNormal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>ИНН/КПП 2122004366/ 212201001</w:t>
            </w:r>
          </w:p>
          <w:p w:rsidR="009272BC" w:rsidRPr="00894923" w:rsidRDefault="009272BC" w:rsidP="007B6DFF">
            <w:pPr>
              <w:pStyle w:val="ConsPlusNormal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 xml:space="preserve">р/с 03234643977040001500 </w:t>
            </w:r>
          </w:p>
          <w:p w:rsidR="009272BC" w:rsidRPr="00894923" w:rsidRDefault="009272BC" w:rsidP="007B6DFF">
            <w:pPr>
              <w:pStyle w:val="ConsPlusNormal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>в Отделении – НБ Чувашская Республика</w:t>
            </w:r>
          </w:p>
          <w:p w:rsidR="009272BC" w:rsidRPr="00894923" w:rsidRDefault="009272BC" w:rsidP="007B6DFF">
            <w:pPr>
              <w:pStyle w:val="ConsPlusNormal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>Банк России/УФК по Чувашской Республике г. Чебоксары</w:t>
            </w:r>
          </w:p>
          <w:p w:rsidR="009272BC" w:rsidRPr="00894923" w:rsidRDefault="009272BC" w:rsidP="007B6DFF">
            <w:pPr>
              <w:pStyle w:val="ConsPlusNormal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>л/счет 20156Ю01320 в Управлении</w:t>
            </w:r>
          </w:p>
          <w:p w:rsidR="009272BC" w:rsidRPr="00894923" w:rsidRDefault="009272BC" w:rsidP="007B6DFF">
            <w:pPr>
              <w:pStyle w:val="ConsPlusNormal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>Федерального Казначейства по Чувашской</w:t>
            </w:r>
          </w:p>
          <w:p w:rsidR="009272BC" w:rsidRPr="00894923" w:rsidRDefault="009272BC" w:rsidP="007B6DFF">
            <w:pPr>
              <w:pStyle w:val="ConsPlusNormal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Республике, </w:t>
            </w:r>
          </w:p>
          <w:p w:rsidR="009272BC" w:rsidRPr="00894923" w:rsidRDefault="009272BC" w:rsidP="007B6DFF">
            <w:pPr>
              <w:pStyle w:val="ConsPlusNormal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 xml:space="preserve">БИК 049706001 </w:t>
            </w:r>
          </w:p>
          <w:p w:rsidR="009272BC" w:rsidRPr="00894923" w:rsidRDefault="009272BC" w:rsidP="007B6DFF">
            <w:pPr>
              <w:pStyle w:val="ConsPlusNormal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>Сайт:   http://teremok-alatr.edu-host.ru/</w:t>
            </w:r>
          </w:p>
          <w:p w:rsidR="009272BC" w:rsidRPr="00932FAD" w:rsidRDefault="009272BC" w:rsidP="007B6DFF">
            <w:pPr>
              <w:pStyle w:val="ConsPlusNormal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e</w:t>
            </w:r>
            <w:r w:rsidRPr="00932F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8949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mail</w:t>
            </w:r>
            <w:r w:rsidRPr="00932F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 </w:t>
            </w:r>
            <w:r w:rsidRPr="008949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teremok</w:t>
            </w:r>
            <w:r w:rsidRPr="00932F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8949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ds</w:t>
            </w:r>
            <w:r w:rsidRPr="00932F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8949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932F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@</w:t>
            </w:r>
            <w:r w:rsidRPr="008949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yandex</w:t>
            </w:r>
            <w:r w:rsidRPr="00932F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8949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ru</w:t>
            </w:r>
          </w:p>
          <w:p w:rsidR="009272BC" w:rsidRPr="00894923" w:rsidRDefault="009272BC" w:rsidP="007B6DFF">
            <w:pPr>
              <w:pStyle w:val="ConsPlusNormal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>телефон: 8(83531) 6-08-37</w:t>
            </w:r>
          </w:p>
          <w:p w:rsidR="009272BC" w:rsidRPr="00894923" w:rsidRDefault="009272BC" w:rsidP="007B6DFF">
            <w:pPr>
              <w:pStyle w:val="ConsPlusNormal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>_________________________________</w:t>
            </w:r>
          </w:p>
          <w:p w:rsidR="009272BC" w:rsidRPr="00894923" w:rsidRDefault="009272BC" w:rsidP="007B6DFF">
            <w:pPr>
              <w:pStyle w:val="ConsPlusNormal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>Заведующий:  Королева Н.Н.</w:t>
            </w:r>
          </w:p>
        </w:tc>
        <w:tc>
          <w:tcPr>
            <w:tcW w:w="3828" w:type="dxa"/>
          </w:tcPr>
          <w:p w:rsidR="009272BC" w:rsidRPr="00894923" w:rsidRDefault="009272BC" w:rsidP="007B6DFF">
            <w:pPr>
              <w:pStyle w:val="ConsPlusNormal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2BC" w:rsidRPr="00894923" w:rsidRDefault="009272BC" w:rsidP="007B6DFF">
            <w:pPr>
              <w:pStyle w:val="ConsPlusNormal0"/>
              <w:ind w:left="175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</w:t>
            </w:r>
          </w:p>
          <w:p w:rsidR="009272BC" w:rsidRPr="00894923" w:rsidRDefault="009272BC" w:rsidP="007B6DFF">
            <w:pPr>
              <w:pStyle w:val="ConsPlusNormal0"/>
              <w:ind w:left="174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>(Ф. И.О.)</w:t>
            </w:r>
          </w:p>
          <w:p w:rsidR="009272BC" w:rsidRPr="00894923" w:rsidRDefault="009272BC" w:rsidP="007B6DFF">
            <w:pPr>
              <w:pStyle w:val="ConsPlusNormal0"/>
              <w:ind w:left="174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894923">
              <w:rPr>
                <w:rFonts w:ascii="Times New Roman" w:hAnsi="Times New Roman"/>
                <w:sz w:val="24"/>
                <w:szCs w:val="24"/>
              </w:rPr>
              <w:t>серия ________ №________________кем и когда выдан</w:t>
            </w: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:rsidR="009272BC" w:rsidRPr="00894923" w:rsidRDefault="009272BC" w:rsidP="007B6DFF">
            <w:pPr>
              <w:pStyle w:val="ConsPlusNormal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>(паспортные данные)</w:t>
            </w:r>
          </w:p>
          <w:p w:rsidR="009272BC" w:rsidRPr="00894923" w:rsidRDefault="009272BC" w:rsidP="007B6DFF">
            <w:pPr>
              <w:pStyle w:val="ConsPlusNormal0"/>
              <w:ind w:left="175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:rsidR="009272BC" w:rsidRPr="00894923" w:rsidRDefault="009272BC" w:rsidP="007B6DFF">
            <w:pPr>
              <w:pStyle w:val="ConsPlusNormal0"/>
              <w:ind w:left="317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2BC" w:rsidRPr="00894923" w:rsidRDefault="009272BC" w:rsidP="007B6DFF">
            <w:pPr>
              <w:pStyle w:val="ConsPlusNormal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>429820,Чувашская Республика, г. Алатырь</w:t>
            </w:r>
          </w:p>
          <w:p w:rsidR="009272BC" w:rsidRPr="00894923" w:rsidRDefault="009272BC" w:rsidP="007B6DFF">
            <w:pPr>
              <w:pStyle w:val="ConsPlusNormal0"/>
              <w:ind w:left="174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 xml:space="preserve"> ул. ___________________________________</w:t>
            </w:r>
          </w:p>
          <w:p w:rsidR="009272BC" w:rsidRPr="00894923" w:rsidRDefault="009272BC" w:rsidP="007B6DFF">
            <w:pPr>
              <w:pStyle w:val="ConsPlusNormal0"/>
              <w:ind w:left="32" w:firstLine="142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 xml:space="preserve">(адрес места жительства) </w:t>
            </w:r>
          </w:p>
          <w:p w:rsidR="009272BC" w:rsidRPr="00894923" w:rsidRDefault="009272BC" w:rsidP="007B6DFF">
            <w:pPr>
              <w:pStyle w:val="ConsPlusNormal0"/>
              <w:ind w:left="32" w:firstLine="142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2BC" w:rsidRPr="00894923" w:rsidRDefault="009272BC" w:rsidP="007B6DFF">
            <w:pPr>
              <w:pStyle w:val="ConsPlusNormal0"/>
              <w:ind w:left="32" w:firstLine="142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>Телефон «Заказчика» _______________</w:t>
            </w:r>
          </w:p>
          <w:p w:rsidR="009272BC" w:rsidRPr="00894923" w:rsidRDefault="009272BC" w:rsidP="007B6DFF">
            <w:pPr>
              <w:pStyle w:val="ConsPlusNormal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2BC" w:rsidRPr="00894923" w:rsidRDefault="009272BC" w:rsidP="007B6DFF">
            <w:pPr>
              <w:pStyle w:val="ConsPlusNormal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2BC" w:rsidRPr="00894923" w:rsidRDefault="009272BC" w:rsidP="007B6DFF">
            <w:pPr>
              <w:pStyle w:val="ConsPlusNormal0"/>
              <w:ind w:left="174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9272BC" w:rsidRPr="00894923" w:rsidRDefault="009272BC" w:rsidP="007B6DFF">
            <w:pPr>
              <w:pStyle w:val="ConsPlusNormal0"/>
              <w:ind w:left="175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</w:tr>
      <w:tr w:rsidR="009272BC" w:rsidRPr="00894923" w:rsidTr="007B6DFF">
        <w:trPr>
          <w:trHeight w:val="548"/>
        </w:trPr>
        <w:tc>
          <w:tcPr>
            <w:tcW w:w="4077" w:type="dxa"/>
          </w:tcPr>
          <w:p w:rsidR="009272BC" w:rsidRPr="00894923" w:rsidRDefault="009272BC" w:rsidP="007B6DFF">
            <w:pPr>
              <w:pStyle w:val="ConsPlusNormal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  <w:p w:rsidR="009272BC" w:rsidRPr="00894923" w:rsidRDefault="009272BC" w:rsidP="007B6DF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 xml:space="preserve">Отметка о получении 2-го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>кземпляра  Заказчиком</w:t>
            </w:r>
          </w:p>
          <w:p w:rsidR="009272BC" w:rsidRPr="00894923" w:rsidRDefault="009272BC" w:rsidP="007B6DF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94923">
              <w:rPr>
                <w:rFonts w:ascii="Times New Roman" w:hAnsi="Times New Roman" w:cs="Times New Roman"/>
                <w:sz w:val="24"/>
                <w:szCs w:val="24"/>
              </w:rPr>
              <w:t>Дата: ___________________ Подпись: ___________</w:t>
            </w:r>
          </w:p>
          <w:p w:rsidR="009272BC" w:rsidRPr="00894923" w:rsidRDefault="009272BC" w:rsidP="007B6DFF">
            <w:pPr>
              <w:pStyle w:val="ConsPlusNormal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272BC" w:rsidRPr="00894923" w:rsidRDefault="009272BC" w:rsidP="007B6DFF">
            <w:pPr>
              <w:pStyle w:val="ConsPlusNormal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72BC" w:rsidRPr="00894923" w:rsidRDefault="009272BC" w:rsidP="00A31CCF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</w:p>
    <w:p w:rsidR="009272BC" w:rsidRDefault="009272BC" w:rsidP="00A31CCF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bCs/>
          <w:szCs w:val="24"/>
        </w:rPr>
      </w:pPr>
    </w:p>
    <w:p w:rsidR="009272BC" w:rsidRDefault="009272BC" w:rsidP="00A31CCF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bCs/>
          <w:szCs w:val="24"/>
        </w:rPr>
      </w:pPr>
    </w:p>
    <w:p w:rsidR="009272BC" w:rsidRDefault="009272BC" w:rsidP="00A31CCF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bCs/>
          <w:szCs w:val="24"/>
        </w:rPr>
      </w:pPr>
    </w:p>
    <w:p w:rsidR="009272BC" w:rsidRDefault="009272BC" w:rsidP="00A31CCF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bCs/>
          <w:szCs w:val="24"/>
        </w:rPr>
      </w:pPr>
    </w:p>
    <w:p w:rsidR="009272BC" w:rsidRDefault="009272BC" w:rsidP="00A31CCF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bCs/>
          <w:szCs w:val="24"/>
        </w:rPr>
      </w:pPr>
    </w:p>
    <w:p w:rsidR="009272BC" w:rsidRDefault="009272BC" w:rsidP="00A31CCF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bCs/>
          <w:szCs w:val="24"/>
        </w:rPr>
      </w:pPr>
    </w:p>
    <w:p w:rsidR="009272BC" w:rsidRDefault="009272BC" w:rsidP="00A31CCF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bCs/>
          <w:szCs w:val="24"/>
        </w:rPr>
      </w:pPr>
    </w:p>
    <w:p w:rsidR="009272BC" w:rsidRDefault="009272BC" w:rsidP="00A31CCF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bCs/>
          <w:szCs w:val="24"/>
        </w:rPr>
      </w:pPr>
    </w:p>
    <w:p w:rsidR="009272BC" w:rsidRDefault="009272BC" w:rsidP="00A31CCF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bCs/>
          <w:szCs w:val="24"/>
        </w:rPr>
      </w:pPr>
    </w:p>
    <w:p w:rsidR="009272BC" w:rsidRDefault="009272BC" w:rsidP="00506DEF">
      <w:pPr>
        <w:pStyle w:val="NoSpacing"/>
        <w:ind w:left="4956"/>
        <w:rPr>
          <w:rFonts w:ascii="Times New Roman" w:hAnsi="Times New Roman"/>
          <w:b/>
          <w:sz w:val="24"/>
          <w:szCs w:val="24"/>
        </w:rPr>
      </w:pPr>
    </w:p>
    <w:p w:rsidR="009272BC" w:rsidRDefault="009272BC" w:rsidP="00506DEF">
      <w:pPr>
        <w:pStyle w:val="NoSpacing"/>
        <w:ind w:left="4956"/>
        <w:rPr>
          <w:rFonts w:ascii="Times New Roman" w:hAnsi="Times New Roman"/>
          <w:b/>
          <w:sz w:val="24"/>
          <w:szCs w:val="24"/>
        </w:rPr>
      </w:pPr>
    </w:p>
    <w:p w:rsidR="009272BC" w:rsidRDefault="009272BC" w:rsidP="00506DEF">
      <w:pPr>
        <w:pStyle w:val="NoSpacing"/>
        <w:ind w:left="4956"/>
        <w:rPr>
          <w:rFonts w:ascii="Times New Roman" w:hAnsi="Times New Roman"/>
          <w:b/>
          <w:sz w:val="24"/>
          <w:szCs w:val="24"/>
        </w:rPr>
      </w:pPr>
    </w:p>
    <w:p w:rsidR="009272BC" w:rsidRPr="0048571F" w:rsidRDefault="009272BC" w:rsidP="00506DEF">
      <w:pPr>
        <w:pStyle w:val="NoSpacing"/>
        <w:ind w:left="495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5</w:t>
      </w:r>
    </w:p>
    <w:p w:rsidR="009272BC" w:rsidRPr="0048571F" w:rsidRDefault="009272BC" w:rsidP="00506DEF">
      <w:pPr>
        <w:pStyle w:val="NoSpacing"/>
        <w:ind w:left="4956"/>
        <w:rPr>
          <w:rFonts w:ascii="Times New Roman" w:hAnsi="Times New Roman"/>
          <w:sz w:val="24"/>
          <w:szCs w:val="24"/>
        </w:rPr>
      </w:pPr>
      <w:r w:rsidRPr="0048571F">
        <w:rPr>
          <w:rFonts w:ascii="Times New Roman" w:hAnsi="Times New Roman"/>
          <w:sz w:val="24"/>
          <w:szCs w:val="24"/>
        </w:rPr>
        <w:t>к Правилам приема</w:t>
      </w:r>
    </w:p>
    <w:p w:rsidR="009272BC" w:rsidRPr="0048571F" w:rsidRDefault="009272BC" w:rsidP="00506DEF">
      <w:pPr>
        <w:pStyle w:val="NoSpacing"/>
        <w:ind w:left="4956"/>
        <w:rPr>
          <w:rFonts w:ascii="Times New Roman" w:hAnsi="Times New Roman"/>
          <w:sz w:val="24"/>
          <w:szCs w:val="24"/>
        </w:rPr>
      </w:pPr>
      <w:r w:rsidRPr="0048571F">
        <w:rPr>
          <w:rFonts w:ascii="Times New Roman" w:hAnsi="Times New Roman"/>
          <w:sz w:val="24"/>
          <w:szCs w:val="24"/>
        </w:rPr>
        <w:t xml:space="preserve">в МБДОУ «Детский сад № </w:t>
      </w:r>
      <w:r>
        <w:rPr>
          <w:rFonts w:ascii="Times New Roman" w:hAnsi="Times New Roman"/>
          <w:sz w:val="24"/>
          <w:szCs w:val="24"/>
        </w:rPr>
        <w:t>1</w:t>
      </w:r>
      <w:r w:rsidRPr="0048571F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Теремок</w:t>
      </w:r>
      <w:r w:rsidRPr="0048571F">
        <w:rPr>
          <w:rFonts w:ascii="Times New Roman" w:hAnsi="Times New Roman"/>
          <w:sz w:val="24"/>
          <w:szCs w:val="24"/>
        </w:rPr>
        <w:t xml:space="preserve">» </w:t>
      </w:r>
    </w:p>
    <w:p w:rsidR="009272BC" w:rsidRPr="0048571F" w:rsidRDefault="009272BC" w:rsidP="00506DEF">
      <w:pPr>
        <w:pStyle w:val="NoSpacing"/>
        <w:ind w:left="4956"/>
        <w:rPr>
          <w:rFonts w:ascii="Times New Roman" w:hAnsi="Times New Roman"/>
          <w:sz w:val="24"/>
          <w:szCs w:val="24"/>
        </w:rPr>
      </w:pPr>
      <w:r w:rsidRPr="0048571F">
        <w:rPr>
          <w:rFonts w:ascii="Times New Roman" w:hAnsi="Times New Roman"/>
          <w:sz w:val="24"/>
          <w:szCs w:val="24"/>
        </w:rPr>
        <w:t>города Алатыря Чувашской Республики</w:t>
      </w:r>
    </w:p>
    <w:p w:rsidR="009272BC" w:rsidRDefault="009272BC" w:rsidP="00AA2F38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AA2F38">
        <w:rPr>
          <w:rFonts w:ascii="Times New Roman" w:hAnsi="Times New Roman"/>
          <w:sz w:val="24"/>
          <w:szCs w:val="24"/>
        </w:rPr>
        <w:t xml:space="preserve">Заведующему МБДОУ </w:t>
      </w:r>
    </w:p>
    <w:p w:rsidR="009272BC" w:rsidRPr="00AA2F38" w:rsidRDefault="009272BC" w:rsidP="0048571F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AA2F38">
        <w:rPr>
          <w:rFonts w:ascii="Times New Roman" w:hAnsi="Times New Roman"/>
          <w:sz w:val="24"/>
          <w:szCs w:val="24"/>
        </w:rPr>
        <w:t>«Детский сад №1 «</w:t>
      </w:r>
      <w:r>
        <w:rPr>
          <w:rFonts w:ascii="Times New Roman" w:hAnsi="Times New Roman"/>
          <w:sz w:val="24"/>
          <w:szCs w:val="24"/>
        </w:rPr>
        <w:t>Теремок</w:t>
      </w:r>
      <w:r w:rsidRPr="00AA2F38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Королевой Н.Н.</w:t>
      </w:r>
    </w:p>
    <w:p w:rsidR="009272BC" w:rsidRPr="00AA2F38" w:rsidRDefault="009272BC" w:rsidP="00AA2F38">
      <w:pPr>
        <w:contextualSpacing/>
        <w:rPr>
          <w:rFonts w:ascii="Times New Roman" w:hAnsi="Times New Roman"/>
          <w:sz w:val="24"/>
          <w:szCs w:val="24"/>
        </w:rPr>
      </w:pPr>
      <w:r w:rsidRPr="00AA2F38">
        <w:rPr>
          <w:rFonts w:ascii="Times New Roman" w:hAnsi="Times New Roman"/>
          <w:sz w:val="24"/>
          <w:szCs w:val="24"/>
        </w:rPr>
        <w:t>от_____________________________</w:t>
      </w:r>
    </w:p>
    <w:p w:rsidR="009272BC" w:rsidRPr="00AA2F38" w:rsidRDefault="009272BC" w:rsidP="00AA2F38">
      <w:pPr>
        <w:contextualSpacing/>
        <w:jc w:val="center"/>
        <w:rPr>
          <w:rFonts w:ascii="Times New Roman" w:hAnsi="Times New Roman"/>
          <w:sz w:val="20"/>
          <w:szCs w:val="20"/>
        </w:rPr>
      </w:pPr>
      <w:r w:rsidRPr="00AA2F38">
        <w:rPr>
          <w:rFonts w:ascii="Times New Roman" w:hAnsi="Times New Roman"/>
          <w:sz w:val="20"/>
          <w:szCs w:val="20"/>
        </w:rPr>
        <w:t>(Ф. И.О. родителя, (законного представителя))</w:t>
      </w:r>
    </w:p>
    <w:p w:rsidR="009272BC" w:rsidRDefault="009272BC" w:rsidP="005752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A2F38">
        <w:rPr>
          <w:rFonts w:ascii="Times New Roman" w:hAnsi="Times New Roman"/>
          <w:b/>
          <w:sz w:val="24"/>
          <w:szCs w:val="24"/>
        </w:rPr>
        <w:t>СОГЛАСИЕ</w:t>
      </w:r>
    </w:p>
    <w:p w:rsidR="009272BC" w:rsidRPr="00AA2F38" w:rsidRDefault="009272BC" w:rsidP="005752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A2F38">
        <w:rPr>
          <w:rFonts w:ascii="Times New Roman" w:hAnsi="Times New Roman"/>
          <w:b/>
          <w:sz w:val="24"/>
          <w:szCs w:val="24"/>
        </w:rPr>
        <w:t>на обработку персональных данных воспитанников</w:t>
      </w:r>
    </w:p>
    <w:p w:rsidR="009272BC" w:rsidRPr="00AA2F38" w:rsidRDefault="009272BC" w:rsidP="0057529D">
      <w:pPr>
        <w:tabs>
          <w:tab w:val="right" w:pos="935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A2F38">
        <w:rPr>
          <w:rFonts w:ascii="Times New Roman" w:hAnsi="Times New Roman"/>
          <w:color w:val="000000"/>
          <w:sz w:val="24"/>
          <w:szCs w:val="24"/>
        </w:rPr>
        <w:t>г. Алатырь</w:t>
      </w:r>
      <w:r w:rsidRPr="00AA2F38">
        <w:rPr>
          <w:rFonts w:ascii="Times New Roman" w:hAnsi="Times New Roman"/>
          <w:sz w:val="24"/>
          <w:szCs w:val="24"/>
        </w:rPr>
        <w:tab/>
        <w:t>«___» ____________ 20__ г.</w:t>
      </w:r>
    </w:p>
    <w:p w:rsidR="009272BC" w:rsidRPr="00AA2F38" w:rsidRDefault="009272BC" w:rsidP="005752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A2F38">
        <w:rPr>
          <w:rFonts w:ascii="Times New Roman" w:hAnsi="Times New Roman"/>
          <w:sz w:val="24"/>
          <w:szCs w:val="24"/>
        </w:rPr>
        <w:t xml:space="preserve">Я,________________________________________________________________________________, </w:t>
      </w:r>
    </w:p>
    <w:p w:rsidR="009272BC" w:rsidRPr="0057529D" w:rsidRDefault="009272BC" w:rsidP="0057529D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>Ф</w:t>
      </w:r>
      <w:r w:rsidRPr="0057529D">
        <w:rPr>
          <w:rFonts w:ascii="Times New Roman" w:hAnsi="Times New Roman"/>
          <w:sz w:val="20"/>
          <w:szCs w:val="20"/>
        </w:rPr>
        <w:t>амилия, имя, отчество родителя (законного представителя) полностью</w:t>
      </w:r>
    </w:p>
    <w:p w:rsidR="009272BC" w:rsidRPr="00AA2F38" w:rsidRDefault="009272BC" w:rsidP="00AA2F38">
      <w:pPr>
        <w:rPr>
          <w:rFonts w:ascii="Times New Roman" w:hAnsi="Times New Roman"/>
          <w:sz w:val="24"/>
          <w:szCs w:val="24"/>
        </w:rPr>
      </w:pPr>
      <w:r w:rsidRPr="00AA2F38">
        <w:rPr>
          <w:rFonts w:ascii="Times New Roman" w:hAnsi="Times New Roman"/>
          <w:sz w:val="24"/>
          <w:szCs w:val="24"/>
        </w:rPr>
        <w:t>паспорт серии_________№____________выдан__________</w:t>
      </w:r>
      <w:r>
        <w:rPr>
          <w:rFonts w:ascii="Times New Roman" w:hAnsi="Times New Roman"/>
          <w:sz w:val="24"/>
          <w:szCs w:val="24"/>
        </w:rPr>
        <w:t>_______________________________</w:t>
      </w:r>
      <w:r w:rsidRPr="00AA2F38">
        <w:rPr>
          <w:rFonts w:ascii="Times New Roman" w:hAnsi="Times New Roman"/>
          <w:sz w:val="24"/>
          <w:szCs w:val="24"/>
        </w:rPr>
        <w:t>, проживающий (ая) по адресу: ________________________________________________________</w:t>
      </w:r>
    </w:p>
    <w:p w:rsidR="009272BC" w:rsidRPr="00AA2F38" w:rsidRDefault="009272BC" w:rsidP="00AA2F38">
      <w:pPr>
        <w:rPr>
          <w:rFonts w:ascii="Times New Roman" w:hAnsi="Times New Roman"/>
          <w:sz w:val="24"/>
          <w:szCs w:val="24"/>
        </w:rPr>
      </w:pPr>
      <w:r w:rsidRPr="00AA2F38">
        <w:rPr>
          <w:rFonts w:ascii="Times New Roman" w:hAnsi="Times New Roman"/>
          <w:sz w:val="24"/>
          <w:szCs w:val="24"/>
        </w:rPr>
        <w:t>документ, подтверждающий полномочия законного представителя (</w:t>
      </w:r>
      <w:r w:rsidRPr="00AA2F38">
        <w:rPr>
          <w:rFonts w:ascii="Times New Roman" w:hAnsi="Times New Roman"/>
          <w:i/>
          <w:sz w:val="24"/>
          <w:szCs w:val="24"/>
        </w:rPr>
        <w:t>сведения о законном представителе заполняются в том случае, если согласие заполняет законный представитель воспитанника</w:t>
      </w:r>
      <w:r w:rsidRPr="00AA2F38">
        <w:rPr>
          <w:rFonts w:ascii="Times New Roman" w:hAnsi="Times New Roman"/>
          <w:sz w:val="24"/>
          <w:szCs w:val="24"/>
        </w:rPr>
        <w:t>) наименование ____________________________</w:t>
      </w:r>
      <w:r>
        <w:rPr>
          <w:rFonts w:ascii="Times New Roman" w:hAnsi="Times New Roman"/>
          <w:sz w:val="24"/>
          <w:szCs w:val="24"/>
        </w:rPr>
        <w:t>___________________________</w:t>
      </w:r>
    </w:p>
    <w:p w:rsidR="009272BC" w:rsidRPr="00AA2F38" w:rsidRDefault="009272BC" w:rsidP="00AA2F38">
      <w:pPr>
        <w:rPr>
          <w:rFonts w:ascii="Times New Roman" w:hAnsi="Times New Roman"/>
          <w:sz w:val="24"/>
          <w:szCs w:val="24"/>
        </w:rPr>
      </w:pPr>
      <w:r w:rsidRPr="00AA2F38">
        <w:rPr>
          <w:rFonts w:ascii="Times New Roman" w:hAnsi="Times New Roman"/>
          <w:sz w:val="24"/>
          <w:szCs w:val="24"/>
        </w:rPr>
        <w:t>серия____________________ №____________________, выдан ___________________________</w:t>
      </w:r>
    </w:p>
    <w:p w:rsidR="009272BC" w:rsidRPr="00AA2F38" w:rsidRDefault="009272BC" w:rsidP="00AA2F3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</w:t>
      </w:r>
      <w:r w:rsidRPr="00AA2F38">
        <w:rPr>
          <w:rFonts w:ascii="Times New Roman" w:hAnsi="Times New Roman"/>
          <w:sz w:val="24"/>
          <w:szCs w:val="24"/>
        </w:rPr>
        <w:t xml:space="preserve"> являясь родителем /законным представителем (опекун, попечитель, усыновитель)</w:t>
      </w:r>
    </w:p>
    <w:p w:rsidR="009272BC" w:rsidRPr="00AA2F38" w:rsidRDefault="009272BC" w:rsidP="005752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A2F38">
        <w:rPr>
          <w:rFonts w:ascii="Times New Roman" w:hAnsi="Times New Roman"/>
          <w:sz w:val="24"/>
          <w:szCs w:val="24"/>
        </w:rPr>
        <w:t>_________________________________________________________________________________</w:t>
      </w:r>
    </w:p>
    <w:p w:rsidR="009272BC" w:rsidRPr="0057529D" w:rsidRDefault="009272BC" w:rsidP="0057529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7529D">
        <w:rPr>
          <w:rFonts w:ascii="Times New Roman" w:hAnsi="Times New Roman"/>
          <w:sz w:val="20"/>
          <w:szCs w:val="20"/>
        </w:rPr>
        <w:t>Фамилия, имя, отчество ребенка (далее - Воспитанник)</w:t>
      </w:r>
    </w:p>
    <w:p w:rsidR="009272BC" w:rsidRPr="004E4748" w:rsidRDefault="009272BC" w:rsidP="003163DB">
      <w:pPr>
        <w:spacing w:after="0" w:line="240" w:lineRule="auto"/>
        <w:jc w:val="both"/>
        <w:rPr>
          <w:rFonts w:ascii="Times New Roman" w:hAnsi="Times New Roman"/>
        </w:rPr>
      </w:pPr>
      <w:r w:rsidRPr="004E4748">
        <w:rPr>
          <w:rFonts w:ascii="Times New Roman" w:hAnsi="Times New Roman"/>
        </w:rPr>
        <w:t>в соответствие с требованиями Федерального закона от 27.07.06 № 152-ФЗ «О персональных данных» даю согласие уполномоченным должностным лицам Муниципального бюджетного дошкольного образовательного учреждения «Детский сад № 1 «</w:t>
      </w:r>
      <w:r>
        <w:rPr>
          <w:rFonts w:ascii="Times New Roman" w:hAnsi="Times New Roman"/>
        </w:rPr>
        <w:t>Теремок</w:t>
      </w:r>
      <w:r w:rsidRPr="004E4748">
        <w:rPr>
          <w:rFonts w:ascii="Times New Roman" w:hAnsi="Times New Roman"/>
        </w:rPr>
        <w:t>» города Алатыря Чувашской Республики (</w:t>
      </w:r>
      <w:r>
        <w:rPr>
          <w:rFonts w:ascii="Times New Roman" w:hAnsi="Times New Roman"/>
          <w:bCs/>
        </w:rPr>
        <w:t>ул.Чайковского, дом 36А</w:t>
      </w:r>
      <w:r w:rsidRPr="004E4748">
        <w:rPr>
          <w:rFonts w:ascii="Times New Roman" w:hAnsi="Times New Roman"/>
          <w:bCs/>
        </w:rPr>
        <w:t>, г. Алатырь, Чувашская Республика, 429826</w:t>
      </w:r>
      <w:r w:rsidRPr="004E4748">
        <w:rPr>
          <w:rFonts w:ascii="Times New Roman" w:hAnsi="Times New Roman"/>
        </w:rPr>
        <w:t>) (далее по тексту – Оператор) на обработку и передачу персональных данных моего ребенка (воспитанника) для обработки (сбор,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уничтожение) с использованием средств автоматизации, с передачей полученной информации по локальной сети Учреждения и по сети Интернет, а также без использования таких средств и подтверждаю, что, давая такое согласие, я действую своей волей и в своих интересах.</w:t>
      </w:r>
    </w:p>
    <w:p w:rsidR="009272BC" w:rsidRPr="004E4748" w:rsidRDefault="009272BC" w:rsidP="003163DB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4E4748">
        <w:rPr>
          <w:rFonts w:ascii="Times New Roman" w:hAnsi="Times New Roman"/>
        </w:rPr>
        <w:t>Согласие дается мною для целей:</w:t>
      </w:r>
    </w:p>
    <w:p w:rsidR="009272BC" w:rsidRPr="004E4748" w:rsidRDefault="009272BC" w:rsidP="003163DB">
      <w:pPr>
        <w:spacing w:after="0" w:line="240" w:lineRule="auto"/>
        <w:jc w:val="both"/>
        <w:rPr>
          <w:rFonts w:ascii="Times New Roman" w:hAnsi="Times New Roman"/>
        </w:rPr>
      </w:pPr>
      <w:r w:rsidRPr="004E4748">
        <w:rPr>
          <w:rFonts w:ascii="Times New Roman" w:hAnsi="Times New Roman"/>
        </w:rPr>
        <w:t>- осуществления учебно-воспитательного процесса, предоставления мер социальной поддержки и обеспечения безопасности моего ребенка;</w:t>
      </w:r>
    </w:p>
    <w:p w:rsidR="009272BC" w:rsidRPr="004E4748" w:rsidRDefault="009272BC" w:rsidP="003163DB">
      <w:pPr>
        <w:spacing w:after="0" w:line="240" w:lineRule="auto"/>
        <w:jc w:val="both"/>
        <w:rPr>
          <w:rFonts w:ascii="Times New Roman" w:hAnsi="Times New Roman"/>
        </w:rPr>
      </w:pPr>
      <w:r w:rsidRPr="004E4748">
        <w:rPr>
          <w:rFonts w:ascii="Times New Roman" w:hAnsi="Times New Roman"/>
        </w:rPr>
        <w:t>- осуществления образовательной деятельности по образовательным программам дошкольного образования;</w:t>
      </w:r>
    </w:p>
    <w:p w:rsidR="009272BC" w:rsidRPr="004E4748" w:rsidRDefault="009272BC" w:rsidP="003163DB">
      <w:pPr>
        <w:spacing w:after="0" w:line="240" w:lineRule="auto"/>
        <w:jc w:val="both"/>
        <w:rPr>
          <w:rFonts w:ascii="Times New Roman" w:hAnsi="Times New Roman"/>
        </w:rPr>
      </w:pPr>
      <w:r w:rsidRPr="004E4748">
        <w:rPr>
          <w:rFonts w:ascii="Times New Roman" w:hAnsi="Times New Roman"/>
        </w:rPr>
        <w:t>- обработки сведений по воспитаннику;</w:t>
      </w:r>
    </w:p>
    <w:p w:rsidR="009272BC" w:rsidRPr="004E4748" w:rsidRDefault="009272BC" w:rsidP="003163DB">
      <w:pPr>
        <w:spacing w:after="0" w:line="240" w:lineRule="auto"/>
        <w:jc w:val="both"/>
        <w:rPr>
          <w:rFonts w:ascii="Times New Roman" w:hAnsi="Times New Roman"/>
        </w:rPr>
      </w:pPr>
      <w:r w:rsidRPr="004E4748">
        <w:rPr>
          <w:rFonts w:ascii="Times New Roman" w:hAnsi="Times New Roman"/>
        </w:rPr>
        <w:t>- ведения личных дел;</w:t>
      </w:r>
    </w:p>
    <w:p w:rsidR="009272BC" w:rsidRPr="004E4748" w:rsidRDefault="009272BC" w:rsidP="003163DB">
      <w:pPr>
        <w:spacing w:after="0" w:line="240" w:lineRule="auto"/>
        <w:jc w:val="both"/>
        <w:rPr>
          <w:rFonts w:ascii="Times New Roman" w:hAnsi="Times New Roman"/>
        </w:rPr>
      </w:pPr>
      <w:r w:rsidRPr="004E4748">
        <w:rPr>
          <w:rFonts w:ascii="Times New Roman" w:hAnsi="Times New Roman"/>
        </w:rPr>
        <w:t>- заполнения формуляров читателей;</w:t>
      </w:r>
    </w:p>
    <w:p w:rsidR="009272BC" w:rsidRPr="004E4748" w:rsidRDefault="009272BC" w:rsidP="003163DB">
      <w:pPr>
        <w:spacing w:after="0" w:line="240" w:lineRule="auto"/>
        <w:jc w:val="both"/>
        <w:rPr>
          <w:rFonts w:ascii="Times New Roman" w:hAnsi="Times New Roman"/>
        </w:rPr>
      </w:pPr>
      <w:r w:rsidRPr="004E4748">
        <w:rPr>
          <w:rFonts w:ascii="Times New Roman" w:hAnsi="Times New Roman"/>
        </w:rPr>
        <w:t>- подготовки документов об обучении;</w:t>
      </w:r>
    </w:p>
    <w:p w:rsidR="009272BC" w:rsidRPr="004E4748" w:rsidRDefault="009272BC" w:rsidP="003163DB">
      <w:pPr>
        <w:spacing w:after="0" w:line="240" w:lineRule="auto"/>
        <w:jc w:val="both"/>
        <w:rPr>
          <w:rFonts w:ascii="Times New Roman" w:hAnsi="Times New Roman"/>
        </w:rPr>
      </w:pPr>
      <w:r w:rsidRPr="004E4748">
        <w:rPr>
          <w:rFonts w:ascii="Times New Roman" w:hAnsi="Times New Roman"/>
        </w:rPr>
        <w:t>- оформления и выдачи справок, характеристик, документов;</w:t>
      </w:r>
    </w:p>
    <w:p w:rsidR="009272BC" w:rsidRPr="004E4748" w:rsidRDefault="009272BC" w:rsidP="003163DB">
      <w:pPr>
        <w:spacing w:after="0" w:line="240" w:lineRule="auto"/>
        <w:jc w:val="both"/>
        <w:rPr>
          <w:rFonts w:ascii="Times New Roman" w:hAnsi="Times New Roman"/>
        </w:rPr>
      </w:pPr>
      <w:r w:rsidRPr="004E4748">
        <w:rPr>
          <w:rFonts w:ascii="Times New Roman" w:hAnsi="Times New Roman"/>
        </w:rPr>
        <w:t>- обеспечения питания, медицинского сопровождения, заключения договоров о платных образовательных услугах, организации отдыха и оздоровления, оформления участия в конкурсах, соревнованиях;</w:t>
      </w:r>
    </w:p>
    <w:p w:rsidR="009272BC" w:rsidRPr="004E4748" w:rsidRDefault="009272BC" w:rsidP="003163DB">
      <w:pPr>
        <w:spacing w:after="0" w:line="240" w:lineRule="auto"/>
        <w:jc w:val="both"/>
        <w:rPr>
          <w:rFonts w:ascii="Times New Roman" w:hAnsi="Times New Roman"/>
        </w:rPr>
      </w:pPr>
      <w:r w:rsidRPr="004E4748">
        <w:rPr>
          <w:rFonts w:ascii="Times New Roman" w:hAnsi="Times New Roman"/>
        </w:rPr>
        <w:t>- учета занятости;</w:t>
      </w:r>
    </w:p>
    <w:p w:rsidR="009272BC" w:rsidRPr="004E4748" w:rsidRDefault="009272BC" w:rsidP="003163DB">
      <w:pPr>
        <w:spacing w:after="0" w:line="240" w:lineRule="auto"/>
        <w:jc w:val="both"/>
        <w:rPr>
          <w:rFonts w:ascii="Times New Roman" w:hAnsi="Times New Roman"/>
        </w:rPr>
      </w:pPr>
      <w:r w:rsidRPr="004E4748">
        <w:rPr>
          <w:rFonts w:ascii="Times New Roman" w:hAnsi="Times New Roman"/>
        </w:rPr>
        <w:t>- подготовки документов для прохождения медицинского осмотра;</w:t>
      </w:r>
    </w:p>
    <w:p w:rsidR="009272BC" w:rsidRPr="004E4748" w:rsidRDefault="009272BC" w:rsidP="003163DB">
      <w:pPr>
        <w:spacing w:after="0" w:line="240" w:lineRule="auto"/>
        <w:jc w:val="both"/>
        <w:rPr>
          <w:rFonts w:ascii="Times New Roman" w:hAnsi="Times New Roman"/>
        </w:rPr>
      </w:pPr>
      <w:r w:rsidRPr="004E4748">
        <w:rPr>
          <w:rFonts w:ascii="Times New Roman" w:hAnsi="Times New Roman"/>
        </w:rPr>
        <w:t>- включения в реестры и отчетные формы;</w:t>
      </w:r>
    </w:p>
    <w:p w:rsidR="009272BC" w:rsidRPr="004E4748" w:rsidRDefault="009272BC" w:rsidP="003163DB">
      <w:pPr>
        <w:spacing w:after="0" w:line="240" w:lineRule="auto"/>
        <w:jc w:val="both"/>
        <w:rPr>
          <w:rFonts w:ascii="Times New Roman" w:hAnsi="Times New Roman"/>
        </w:rPr>
      </w:pPr>
      <w:r w:rsidRPr="004E4748">
        <w:rPr>
          <w:rFonts w:ascii="Times New Roman" w:hAnsi="Times New Roman"/>
        </w:rPr>
        <w:t>- передачи данных в с</w:t>
      </w:r>
      <w:r>
        <w:rPr>
          <w:rFonts w:ascii="Times New Roman" w:hAnsi="Times New Roman"/>
        </w:rPr>
        <w:t>ледующие организации: ООО "Айзекс</w:t>
      </w:r>
      <w:r w:rsidRPr="004E4748">
        <w:rPr>
          <w:rFonts w:ascii="Times New Roman" w:hAnsi="Times New Roman"/>
        </w:rPr>
        <w:t>", кредитные учреждения (банки), Военный комиссариат Чувашской Республики, Министерство образования и науки Чувашской Республики, Администрацию города Алатыря Чувашской Республики, Министерство молодёжной политики, спорта и туризма, ОО и МП администрации города Алатыря Чувашской Республики, медицинские учреждения;</w:t>
      </w:r>
    </w:p>
    <w:p w:rsidR="009272BC" w:rsidRPr="004E4748" w:rsidRDefault="009272BC" w:rsidP="003163DB">
      <w:pPr>
        <w:spacing w:after="0" w:line="240" w:lineRule="auto"/>
        <w:jc w:val="both"/>
        <w:rPr>
          <w:rFonts w:ascii="Times New Roman" w:hAnsi="Times New Roman"/>
        </w:rPr>
      </w:pPr>
      <w:r w:rsidRPr="004E4748">
        <w:rPr>
          <w:rFonts w:ascii="Times New Roman" w:hAnsi="Times New Roman"/>
        </w:rPr>
        <w:t xml:space="preserve">и распространяется на следующую информацию: </w:t>
      </w:r>
    </w:p>
    <w:p w:rsidR="009272BC" w:rsidRPr="004E4748" w:rsidRDefault="009272BC" w:rsidP="003163DB">
      <w:pPr>
        <w:spacing w:after="0" w:line="240" w:lineRule="auto"/>
        <w:jc w:val="both"/>
        <w:rPr>
          <w:rFonts w:ascii="Times New Roman" w:hAnsi="Times New Roman"/>
        </w:rPr>
      </w:pPr>
      <w:r w:rsidRPr="004E4748">
        <w:rPr>
          <w:rFonts w:ascii="Times New Roman" w:hAnsi="Times New Roman"/>
          <w:color w:val="000000"/>
        </w:rPr>
        <w:t>фамилия, имя, отчество; год рождения; месяц рождения; дата рождения; место рождения; адрес; семейное положение; социальное положение; имущественное положение; образование; реквизиты свидетельства о рождении, реквизиты документа, удостоверяющего личность (если есть), реквизиты полиса обязательного медицинского страхования, гражданство, ИНН, пол, форма обучения, программа обучения, сведения о воинском учете, перечень изученных, изучаемых предметов, курсов, языка обучения и воспитания, сведения об успеваемости, в том числе результаты текущего контроля успеваемости, расписание занятий, содержание занятий, курсов, сведения о поведении, сведения о задолженности, социальные льготы, контактные телефоны, фотография, сведения о родителях/законных представителях и их месте работы, контактные данные,  знание иностранного языка, сведения о социальных льготах, на которые воспитанник имеет право в соответствии с законодательством (наименование льготы, номер и дата выдачи документа), дата и номер приказа о зачислении, переводе, восстановлении, причина отчисления, дата отчисления, данные свидетельства о смерти, данные сертификата о прививках, увлечения, интересы, похвальные грамоты, дипломы, свидетельства по учебе, спорту, данные родителей или законных представителей (опекунов, попечителей, усыновителей), данные о составе семьи, о смене фамилии, списки приказов о зачислении несовершеннолетних детей в данное учреждение.</w:t>
      </w:r>
    </w:p>
    <w:p w:rsidR="009272BC" w:rsidRPr="004E4748" w:rsidRDefault="009272BC" w:rsidP="003163DB">
      <w:pPr>
        <w:spacing w:after="0" w:line="240" w:lineRule="auto"/>
        <w:jc w:val="both"/>
        <w:rPr>
          <w:rFonts w:ascii="Times New Roman" w:hAnsi="Times New Roman"/>
        </w:rPr>
      </w:pPr>
      <w:r w:rsidRPr="004E4748">
        <w:rPr>
          <w:rFonts w:ascii="Times New Roman" w:hAnsi="Times New Roman"/>
        </w:rPr>
        <w:t>А также согласие дается мною с целью размещения изображения и сведения об успехах воспитанника на сайте Оператора.</w:t>
      </w:r>
    </w:p>
    <w:p w:rsidR="009272BC" w:rsidRPr="004E4748" w:rsidRDefault="009272BC" w:rsidP="003163DB">
      <w:pPr>
        <w:spacing w:after="0" w:line="240" w:lineRule="auto"/>
        <w:jc w:val="both"/>
        <w:rPr>
          <w:rFonts w:ascii="Times New Roman" w:hAnsi="Times New Roman"/>
        </w:rPr>
      </w:pPr>
      <w:r w:rsidRPr="004E4748">
        <w:rPr>
          <w:rFonts w:ascii="Times New Roman" w:hAnsi="Times New Roman"/>
        </w:rPr>
        <w:t>Размещения на информационных стендах Оператора сведений о воспитаннике (фамилия, имя, отчество, класс, пол, сведения о наградах и поощрениях).</w:t>
      </w:r>
    </w:p>
    <w:p w:rsidR="009272BC" w:rsidRPr="004E4748" w:rsidRDefault="009272BC" w:rsidP="003163D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4E4748">
        <w:rPr>
          <w:rFonts w:ascii="Times New Roman" w:hAnsi="Times New Roman"/>
        </w:rPr>
        <w:t>Даю согласие Оператору на обработку (любое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уничтожение) Оператором информации, содержащей мои персональные данные:</w:t>
      </w:r>
    </w:p>
    <w:p w:rsidR="009272BC" w:rsidRPr="00AA2F38" w:rsidRDefault="009272BC" w:rsidP="003163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4748">
        <w:rPr>
          <w:rFonts w:ascii="Times New Roman" w:hAnsi="Times New Roman"/>
        </w:rPr>
        <w:t xml:space="preserve">фамилия, имя, отчество, адрес, </w:t>
      </w:r>
      <w:r w:rsidRPr="004E4748">
        <w:rPr>
          <w:rFonts w:ascii="Times New Roman" w:hAnsi="Times New Roman"/>
          <w:color w:val="000000"/>
        </w:rPr>
        <w:t>число, месяц, год  рождения</w:t>
      </w:r>
      <w:r w:rsidRPr="004E4748">
        <w:rPr>
          <w:rFonts w:ascii="Times New Roman" w:hAnsi="Times New Roman"/>
        </w:rPr>
        <w:t>, паспортные данные,</w:t>
      </w:r>
      <w:r w:rsidRPr="004E4748">
        <w:rPr>
          <w:rFonts w:ascii="Times New Roman" w:hAnsi="Times New Roman"/>
          <w:color w:val="000000"/>
        </w:rPr>
        <w:t xml:space="preserve"> СНИЛС; гражданство, профессия; доходы, контактные данные, данные свидетельств о браке и (или) о расторжении брака, документ удостоверяющий положение законного представителя по отношению к ребенку </w:t>
      </w:r>
      <w:r w:rsidRPr="004E4748">
        <w:rPr>
          <w:rFonts w:ascii="Times New Roman" w:hAnsi="Times New Roman"/>
        </w:rPr>
        <w:t>(в случае, если согласие заполняет законный представитель воспитанника), место работы, должность, сведения об образовании, сведения о составе семьи, сведения о социальных льготах и иные данные в целях оказания</w:t>
      </w:r>
      <w:r w:rsidRPr="00AA2F38">
        <w:rPr>
          <w:rFonts w:ascii="Times New Roman" w:hAnsi="Times New Roman"/>
          <w:sz w:val="24"/>
          <w:szCs w:val="24"/>
        </w:rPr>
        <w:t xml:space="preserve"> 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</w:t>
      </w:r>
    </w:p>
    <w:p w:rsidR="009272BC" w:rsidRPr="00AA2F38" w:rsidRDefault="009272BC" w:rsidP="003163DB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AA2F38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(фамилия, имя, отчество воспитанника)</w:t>
      </w:r>
    </w:p>
    <w:p w:rsidR="009272BC" w:rsidRPr="004E4748" w:rsidRDefault="009272BC" w:rsidP="003163DB">
      <w:pPr>
        <w:spacing w:after="0" w:line="240" w:lineRule="auto"/>
        <w:jc w:val="both"/>
        <w:rPr>
          <w:rFonts w:ascii="Times New Roman" w:hAnsi="Times New Roman"/>
        </w:rPr>
      </w:pPr>
      <w:r w:rsidRPr="004E4748">
        <w:rPr>
          <w:rFonts w:ascii="Times New Roman" w:hAnsi="Times New Roman"/>
        </w:rPr>
        <w:t>услуг в сфере образования с соблюдением необходимых правовых, организационных и технических мер, обеспечивающих их защиту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иных неправомерных действий в отношении персональных данных.</w:t>
      </w:r>
    </w:p>
    <w:p w:rsidR="009272BC" w:rsidRPr="004E4748" w:rsidRDefault="009272BC" w:rsidP="003163DB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4E4748">
        <w:rPr>
          <w:rFonts w:ascii="Times New Roman" w:hAnsi="Times New Roman"/>
        </w:rPr>
        <w:t>Передача персональных данных моего ребенка разрешается на период обучения в Учреждении.</w:t>
      </w:r>
    </w:p>
    <w:p w:rsidR="009272BC" w:rsidRPr="004E4748" w:rsidRDefault="009272BC" w:rsidP="003163DB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4E4748">
        <w:rPr>
          <w:rFonts w:ascii="Times New Roman" w:hAnsi="Times New Roman"/>
        </w:rPr>
        <w:t>В случае неправомерного использования предоставленных мною персональных данных согласие отзывается моим письменным заявлением.</w:t>
      </w:r>
    </w:p>
    <w:p w:rsidR="009272BC" w:rsidRPr="004E4748" w:rsidRDefault="009272BC" w:rsidP="003163D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4E4748">
        <w:rPr>
          <w:rFonts w:ascii="Times New Roman" w:hAnsi="Times New Roman" w:cs="Times New Roman"/>
          <w:sz w:val="22"/>
          <w:szCs w:val="22"/>
        </w:rPr>
        <w:t>Срок прекращения обработки персональных данных определяется законодательством с даты отчисления воспитанника из образовательного учреждения (3 года).</w:t>
      </w:r>
    </w:p>
    <w:p w:rsidR="009272BC" w:rsidRPr="004E4748" w:rsidRDefault="009272BC" w:rsidP="004E4748">
      <w:pPr>
        <w:pStyle w:val="consplusnormal"/>
        <w:contextualSpacing/>
        <w:jc w:val="both"/>
        <w:rPr>
          <w:sz w:val="22"/>
          <w:szCs w:val="22"/>
        </w:rPr>
      </w:pPr>
      <w:r w:rsidRPr="004E4748">
        <w:rPr>
          <w:sz w:val="22"/>
          <w:szCs w:val="22"/>
        </w:rPr>
        <w:t xml:space="preserve">             Также не возражаю против обработки моих персональных данных, необходимых для осуществления образовательного процесса. Я оставляю за собой право отозвать свое согласие посредством составления соответствующего письменного документа, который может  </w:t>
      </w:r>
    </w:p>
    <w:p w:rsidR="009272BC" w:rsidRPr="004E4748" w:rsidRDefault="009272BC" w:rsidP="004E4748">
      <w:pPr>
        <w:pStyle w:val="consplusnormal"/>
        <w:contextualSpacing/>
        <w:jc w:val="both"/>
        <w:rPr>
          <w:sz w:val="22"/>
          <w:szCs w:val="22"/>
        </w:rPr>
      </w:pPr>
      <w:r w:rsidRPr="004E4748">
        <w:rPr>
          <w:sz w:val="22"/>
          <w:szCs w:val="22"/>
        </w:rPr>
        <w:t>быть направлен мной в адрес Учреждения по почте заказным письмом с уведомлением о вручении либо вручен лично под расписку представителю Учреждения.</w:t>
      </w:r>
    </w:p>
    <w:p w:rsidR="009272BC" w:rsidRPr="00AA2F38" w:rsidRDefault="009272BC" w:rsidP="003163DB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72BC" w:rsidRPr="00AA2F38" w:rsidRDefault="009272BC" w:rsidP="003163DB">
      <w:pPr>
        <w:tabs>
          <w:tab w:val="right" w:pos="935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2F38">
        <w:rPr>
          <w:rFonts w:ascii="Times New Roman" w:hAnsi="Times New Roman"/>
          <w:sz w:val="24"/>
          <w:szCs w:val="24"/>
        </w:rPr>
        <w:t>___________________________</w:t>
      </w:r>
      <w:r w:rsidRPr="00AA2F38">
        <w:rPr>
          <w:rFonts w:ascii="Times New Roman" w:hAnsi="Times New Roman"/>
          <w:sz w:val="24"/>
          <w:szCs w:val="24"/>
        </w:rPr>
        <w:tab/>
        <w:t>__________________</w:t>
      </w:r>
    </w:p>
    <w:p w:rsidR="009272BC" w:rsidRPr="00AA2F38" w:rsidRDefault="009272BC" w:rsidP="003163DB">
      <w:pPr>
        <w:tabs>
          <w:tab w:val="center" w:pos="822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2F38">
        <w:rPr>
          <w:rFonts w:ascii="Times New Roman" w:hAnsi="Times New Roman"/>
          <w:sz w:val="24"/>
          <w:szCs w:val="24"/>
        </w:rPr>
        <w:t>(фамилия, инициалы)</w:t>
      </w:r>
      <w:r w:rsidRPr="00AA2F38">
        <w:rPr>
          <w:rFonts w:ascii="Times New Roman" w:hAnsi="Times New Roman"/>
          <w:sz w:val="24"/>
          <w:szCs w:val="24"/>
        </w:rPr>
        <w:tab/>
        <w:t>(подпись)</w:t>
      </w:r>
    </w:p>
    <w:p w:rsidR="009272BC" w:rsidRDefault="009272BC" w:rsidP="003163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2F38">
        <w:rPr>
          <w:rFonts w:ascii="Times New Roman" w:hAnsi="Times New Roman"/>
          <w:sz w:val="24"/>
          <w:szCs w:val="24"/>
        </w:rPr>
        <w:t>«____» _____________20____ г</w:t>
      </w:r>
    </w:p>
    <w:p w:rsidR="009272BC" w:rsidRDefault="009272BC" w:rsidP="003163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72BC" w:rsidRDefault="009272BC" w:rsidP="003163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72BC" w:rsidRDefault="009272BC" w:rsidP="003163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72BC" w:rsidRDefault="009272BC" w:rsidP="003163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72BC" w:rsidRDefault="009272BC" w:rsidP="003163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72BC" w:rsidRDefault="009272BC" w:rsidP="003163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72BC" w:rsidRDefault="009272BC" w:rsidP="003163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72BC" w:rsidRDefault="009272BC" w:rsidP="003163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72BC" w:rsidRDefault="009272BC" w:rsidP="003163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72BC" w:rsidRDefault="009272BC" w:rsidP="003163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72BC" w:rsidRPr="00681E4F" w:rsidRDefault="009272BC" w:rsidP="00572E58">
      <w:pPr>
        <w:pStyle w:val="NormalWeb"/>
        <w:spacing w:before="0" w:beforeAutospacing="0" w:after="0" w:afterAutospacing="0"/>
        <w:jc w:val="center"/>
        <w:rPr>
          <w:b/>
        </w:rPr>
      </w:pPr>
      <w:r>
        <w:rPr>
          <w:b/>
        </w:rPr>
        <w:t>Согласие</w:t>
      </w:r>
    </w:p>
    <w:p w:rsidR="009272BC" w:rsidRPr="00681E4F" w:rsidRDefault="009272BC" w:rsidP="00572E58">
      <w:pPr>
        <w:pStyle w:val="NormalWeb"/>
        <w:spacing w:before="0" w:beforeAutospacing="0" w:after="0" w:afterAutospacing="0"/>
        <w:jc w:val="center"/>
        <w:rPr>
          <w:b/>
        </w:rPr>
      </w:pPr>
      <w:r w:rsidRPr="00681E4F">
        <w:rPr>
          <w:b/>
        </w:rPr>
        <w:t>на размещение</w:t>
      </w:r>
      <w:r w:rsidRPr="00681E4F">
        <w:rPr>
          <w:b/>
          <w:bCs/>
        </w:rPr>
        <w:t xml:space="preserve"> фотографии</w:t>
      </w:r>
      <w:r w:rsidRPr="00681E4F">
        <w:rPr>
          <w:b/>
        </w:rPr>
        <w:t xml:space="preserve"> или другой личной информации </w:t>
      </w:r>
      <w:r w:rsidRPr="00681E4F">
        <w:rPr>
          <w:b/>
          <w:bCs/>
        </w:rPr>
        <w:t>(фамилия, имя)</w:t>
      </w:r>
      <w:r w:rsidRPr="00681E4F">
        <w:rPr>
          <w:b/>
        </w:rPr>
        <w:t xml:space="preserve"> ребенка </w:t>
      </w:r>
    </w:p>
    <w:p w:rsidR="009272BC" w:rsidRPr="00681E4F" w:rsidRDefault="009272BC" w:rsidP="00572E58">
      <w:pPr>
        <w:pStyle w:val="NormalWeb"/>
        <w:spacing w:before="0" w:beforeAutospacing="0" w:after="0" w:afterAutospacing="0"/>
        <w:jc w:val="center"/>
        <w:rPr>
          <w:b/>
        </w:rPr>
      </w:pPr>
      <w:r w:rsidRPr="00681E4F">
        <w:rPr>
          <w:b/>
        </w:rPr>
        <w:t xml:space="preserve">на информационных стендах, выставках и сайте </w:t>
      </w:r>
    </w:p>
    <w:p w:rsidR="009272BC" w:rsidRPr="00681E4F" w:rsidRDefault="009272BC" w:rsidP="0008387B">
      <w:pPr>
        <w:pStyle w:val="NormalWeb"/>
        <w:spacing w:before="0" w:beforeAutospacing="0" w:after="0" w:afterAutospacing="0"/>
        <w:jc w:val="center"/>
        <w:rPr>
          <w:b/>
        </w:rPr>
      </w:pPr>
      <w:r w:rsidRPr="00681E4F">
        <w:rPr>
          <w:b/>
        </w:rPr>
        <w:t xml:space="preserve">МБДОУ «Детский сад   № </w:t>
      </w:r>
      <w:r>
        <w:rPr>
          <w:b/>
        </w:rPr>
        <w:t>1</w:t>
      </w:r>
      <w:r w:rsidRPr="00681E4F">
        <w:rPr>
          <w:b/>
        </w:rPr>
        <w:t xml:space="preserve"> «</w:t>
      </w:r>
      <w:r>
        <w:rPr>
          <w:b/>
        </w:rPr>
        <w:t>Теремок</w:t>
      </w:r>
      <w:r w:rsidRPr="00681E4F">
        <w:rPr>
          <w:b/>
        </w:rPr>
        <w:t>» города Алатыря Чувашской Республики.</w:t>
      </w:r>
    </w:p>
    <w:p w:rsidR="009272BC" w:rsidRDefault="009272BC" w:rsidP="00572E58">
      <w:pPr>
        <w:pStyle w:val="NormalWeb"/>
        <w:spacing w:before="0" w:beforeAutospacing="0" w:after="0" w:afterAutospacing="0"/>
        <w:ind w:firstLine="851"/>
        <w:jc w:val="both"/>
      </w:pPr>
    </w:p>
    <w:p w:rsidR="009272BC" w:rsidRPr="001525EA" w:rsidRDefault="009272BC" w:rsidP="00572E58">
      <w:pPr>
        <w:pStyle w:val="NormalWeb"/>
        <w:spacing w:before="0" w:beforeAutospacing="0" w:after="0" w:afterAutospacing="0"/>
        <w:ind w:firstLine="851"/>
        <w:jc w:val="both"/>
      </w:pPr>
      <w:r w:rsidRPr="001525EA">
        <w:t>Я, ____________________________________________________________________ _____________________________________________________________________________</w:t>
      </w:r>
    </w:p>
    <w:p w:rsidR="009272BC" w:rsidRPr="001525EA" w:rsidRDefault="009272BC" w:rsidP="00572E58">
      <w:pPr>
        <w:pStyle w:val="NormalWeb"/>
        <w:spacing w:before="0" w:beforeAutospacing="0" w:after="0" w:afterAutospacing="0"/>
        <w:jc w:val="center"/>
        <w:rPr>
          <w:b/>
          <w:sz w:val="16"/>
          <w:szCs w:val="16"/>
        </w:rPr>
      </w:pPr>
      <w:r w:rsidRPr="001525EA">
        <w:rPr>
          <w:b/>
          <w:sz w:val="16"/>
          <w:szCs w:val="16"/>
        </w:rPr>
        <w:t>(Ф.И.О) родителя, или иного законного представителя ребенка)</w:t>
      </w:r>
    </w:p>
    <w:p w:rsidR="009272BC" w:rsidRPr="001525EA" w:rsidRDefault="009272BC" w:rsidP="00572E58">
      <w:pPr>
        <w:pStyle w:val="NormalWeb"/>
        <w:spacing w:before="0" w:beforeAutospacing="0" w:after="0" w:afterAutospacing="0"/>
        <w:jc w:val="both"/>
      </w:pPr>
      <w:r w:rsidRPr="001525EA">
        <w:t xml:space="preserve">настоящим </w:t>
      </w:r>
      <w:r w:rsidRPr="001525EA">
        <w:rPr>
          <w:b/>
        </w:rPr>
        <w:t>даю, не даю</w:t>
      </w:r>
      <w:r w:rsidRPr="001525EA">
        <w:t xml:space="preserve"> (нужное подчеркнуть) свое согласие на размещение фотографии или другой личной информации моего ребенка (фамилия, имя) _____________________________________________________________   воспитанника группы _____________________на информационных стендах, выставках, на сайте Муниципального бюджетного дошкольного образовательн</w:t>
      </w:r>
      <w:r>
        <w:t>ого учреждения «Детский сад   № 1</w:t>
      </w:r>
      <w:r w:rsidRPr="001525EA">
        <w:t xml:space="preserve"> «</w:t>
      </w:r>
      <w:r>
        <w:t>Теремок</w:t>
      </w:r>
      <w:r w:rsidRPr="001525EA">
        <w:t xml:space="preserve">» города Алатыря Чувашской Республики. </w:t>
      </w:r>
    </w:p>
    <w:p w:rsidR="009272BC" w:rsidRPr="001B479D" w:rsidRDefault="009272BC" w:rsidP="00572E58">
      <w:pPr>
        <w:pStyle w:val="NormalWeb"/>
        <w:spacing w:before="0" w:beforeAutospacing="0" w:after="0" w:afterAutospacing="0"/>
        <w:jc w:val="both"/>
        <w:rPr>
          <w:b/>
          <w:bCs/>
          <w:sz w:val="10"/>
          <w:szCs w:val="10"/>
        </w:rPr>
      </w:pPr>
    </w:p>
    <w:p w:rsidR="009272BC" w:rsidRPr="001525EA" w:rsidRDefault="009272BC" w:rsidP="00572E58">
      <w:pPr>
        <w:pStyle w:val="NormalWeb"/>
        <w:spacing w:before="0" w:beforeAutospacing="0" w:after="0" w:afterAutospacing="0"/>
        <w:jc w:val="both"/>
      </w:pPr>
      <w:r w:rsidRPr="001525EA">
        <w:rPr>
          <w:b/>
          <w:bCs/>
        </w:rPr>
        <w:t>Закон о безопасности личных данных в сети Интернет вступил в силу с 01.01.2010</w:t>
      </w:r>
      <w:r>
        <w:rPr>
          <w:b/>
          <w:bCs/>
        </w:rPr>
        <w:t xml:space="preserve"> г.</w:t>
      </w:r>
      <w:r w:rsidRPr="001525EA">
        <w:rPr>
          <w:b/>
          <w:bCs/>
        </w:rPr>
        <w:t>:</w:t>
      </w:r>
    </w:p>
    <w:p w:rsidR="009272BC" w:rsidRPr="001B479D" w:rsidRDefault="009272BC" w:rsidP="00572E58">
      <w:pPr>
        <w:pStyle w:val="NormalWeb"/>
        <w:spacing w:before="0" w:beforeAutospacing="0" w:after="0" w:afterAutospacing="0"/>
        <w:jc w:val="both"/>
        <w:rPr>
          <w:sz w:val="10"/>
          <w:szCs w:val="10"/>
        </w:rPr>
      </w:pPr>
    </w:p>
    <w:p w:rsidR="009272BC" w:rsidRDefault="009272BC" w:rsidP="00572E58">
      <w:pPr>
        <w:pStyle w:val="NormalWeb"/>
        <w:spacing w:before="0" w:beforeAutospacing="0" w:after="0" w:afterAutospacing="0"/>
        <w:jc w:val="both"/>
      </w:pPr>
      <w:r w:rsidRPr="001525EA">
        <w:t xml:space="preserve">2.13. Принципы размещения информации на Интернет-ресурсах </w:t>
      </w:r>
      <w:r>
        <w:t>Д</w:t>
      </w:r>
      <w:r w:rsidRPr="001525EA">
        <w:t xml:space="preserve">ОУ призваны обеспечивать:                                                                                                                                  -соблюдение действующего законодательства Российской Федерации, интересов и прав граждан;                                                                                                                                          </w:t>
      </w:r>
    </w:p>
    <w:p w:rsidR="009272BC" w:rsidRDefault="009272BC" w:rsidP="00572E58">
      <w:pPr>
        <w:pStyle w:val="NormalWeb"/>
        <w:spacing w:before="0" w:beforeAutospacing="0" w:after="0" w:afterAutospacing="0"/>
        <w:jc w:val="both"/>
      </w:pPr>
      <w:r w:rsidRPr="001525EA">
        <w:t xml:space="preserve">-защиту персональных данных обучающихся, педагогов и сотрудников;                               </w:t>
      </w:r>
    </w:p>
    <w:p w:rsidR="009272BC" w:rsidRPr="001525EA" w:rsidRDefault="009272BC" w:rsidP="00572E58">
      <w:pPr>
        <w:pStyle w:val="NormalWeb"/>
        <w:spacing w:before="0" w:beforeAutospacing="0" w:after="0" w:afterAutospacing="0"/>
        <w:jc w:val="both"/>
      </w:pPr>
      <w:r w:rsidRPr="001525EA">
        <w:t>-достоверность и корректность информации.</w:t>
      </w:r>
    </w:p>
    <w:p w:rsidR="009272BC" w:rsidRPr="001B479D" w:rsidRDefault="009272BC" w:rsidP="00572E58">
      <w:pPr>
        <w:pStyle w:val="NormalWeb"/>
        <w:spacing w:before="0" w:beforeAutospacing="0" w:after="0" w:afterAutospacing="0"/>
        <w:jc w:val="both"/>
        <w:rPr>
          <w:sz w:val="10"/>
          <w:szCs w:val="10"/>
        </w:rPr>
      </w:pPr>
    </w:p>
    <w:p w:rsidR="009272BC" w:rsidRPr="001525EA" w:rsidRDefault="009272BC" w:rsidP="00572E58">
      <w:pPr>
        <w:pStyle w:val="NormalWeb"/>
        <w:spacing w:before="0" w:beforeAutospacing="0" w:after="0" w:afterAutospacing="0"/>
        <w:jc w:val="both"/>
      </w:pPr>
      <w:r w:rsidRPr="001525EA">
        <w:t>2.14. Персональные данные воспитанников (включая фамилию и имя, группа, возраст, фотографию) могут размещаться на Интернет-ресурсах, создаваемых ДОУ, только с письменного согласия родителей или иных законных представителей воспитанников.</w:t>
      </w:r>
    </w:p>
    <w:p w:rsidR="009272BC" w:rsidRPr="001B479D" w:rsidRDefault="009272BC" w:rsidP="00572E58">
      <w:pPr>
        <w:pStyle w:val="NormalWeb"/>
        <w:spacing w:before="0" w:beforeAutospacing="0" w:after="0" w:afterAutospacing="0"/>
        <w:jc w:val="both"/>
        <w:rPr>
          <w:sz w:val="10"/>
          <w:szCs w:val="10"/>
        </w:rPr>
      </w:pPr>
    </w:p>
    <w:p w:rsidR="009272BC" w:rsidRPr="001525EA" w:rsidRDefault="009272BC" w:rsidP="00572E58">
      <w:pPr>
        <w:pStyle w:val="NormalWeb"/>
        <w:spacing w:before="0" w:beforeAutospacing="0" w:after="0" w:afterAutospacing="0"/>
        <w:jc w:val="both"/>
      </w:pPr>
      <w:r w:rsidRPr="001525EA">
        <w:t>2.15. В информационных сообщениях о мероприятиях, размещенных на сайте ДОУ без уведомления и получения согласия упомянутых лиц или их законных представителей, могут быть указаны лишь фамилия и имя воспитанников либо фамилия, имя и отчество педагога, сотрудника или родителя.</w:t>
      </w:r>
    </w:p>
    <w:p w:rsidR="009272BC" w:rsidRPr="001B479D" w:rsidRDefault="009272BC" w:rsidP="00572E58">
      <w:pPr>
        <w:pStyle w:val="NormalWeb"/>
        <w:spacing w:before="0" w:beforeAutospacing="0" w:after="0" w:afterAutospacing="0"/>
        <w:jc w:val="both"/>
        <w:rPr>
          <w:sz w:val="10"/>
          <w:szCs w:val="10"/>
        </w:rPr>
      </w:pPr>
    </w:p>
    <w:p w:rsidR="009272BC" w:rsidRPr="001525EA" w:rsidRDefault="009272BC" w:rsidP="00572E58">
      <w:pPr>
        <w:pStyle w:val="NormalWeb"/>
        <w:spacing w:before="0" w:beforeAutospacing="0" w:after="0" w:afterAutospacing="0"/>
        <w:jc w:val="both"/>
      </w:pPr>
      <w:r w:rsidRPr="001525EA">
        <w:t>2.16. При получении согласия на размещение персональных данных представитель ДОУ обязан разъяснить возможные риски и последствия их опубликования. ДОУ не несет ответственности за такие последствия, если предварительно было получено письменное согласие лица (его законного представителя) на опубликование персональных данных.</w:t>
      </w:r>
    </w:p>
    <w:p w:rsidR="009272BC" w:rsidRPr="001525EA" w:rsidRDefault="009272BC" w:rsidP="00572E58">
      <w:pPr>
        <w:pStyle w:val="NormalWeb"/>
        <w:spacing w:before="0" w:beforeAutospacing="0" w:after="0" w:afterAutospacing="0"/>
        <w:jc w:val="both"/>
        <w:rPr>
          <w:b/>
          <w:sz w:val="10"/>
          <w:szCs w:val="10"/>
        </w:rPr>
      </w:pPr>
    </w:p>
    <w:p w:rsidR="009272BC" w:rsidRPr="001525EA" w:rsidRDefault="009272BC" w:rsidP="00572E58">
      <w:pPr>
        <w:pStyle w:val="NormalWeb"/>
        <w:spacing w:before="0" w:beforeAutospacing="0" w:after="0" w:afterAutospacing="0"/>
        <w:jc w:val="both"/>
        <w:rPr>
          <w:b/>
        </w:rPr>
      </w:pPr>
      <w:r w:rsidRPr="001525EA">
        <w:rPr>
          <w:b/>
        </w:rPr>
        <w:t>По первому требованию родителей (законных представителей) воспитанника согласие отзывается письменным заявлением.</w:t>
      </w:r>
    </w:p>
    <w:p w:rsidR="009272BC" w:rsidRPr="001525EA" w:rsidRDefault="009272BC" w:rsidP="00572E58">
      <w:pPr>
        <w:pStyle w:val="NormalWeb"/>
        <w:spacing w:before="0" w:beforeAutospacing="0" w:after="0" w:afterAutospacing="0"/>
        <w:jc w:val="both"/>
        <w:rPr>
          <w:b/>
          <w:sz w:val="10"/>
          <w:szCs w:val="10"/>
        </w:rPr>
      </w:pPr>
    </w:p>
    <w:p w:rsidR="009272BC" w:rsidRPr="001525EA" w:rsidRDefault="009272BC" w:rsidP="00572E58">
      <w:pPr>
        <w:pStyle w:val="NormalWeb"/>
        <w:spacing w:before="0" w:beforeAutospacing="0" w:after="0" w:afterAutospacing="0"/>
        <w:jc w:val="both"/>
        <w:rPr>
          <w:b/>
        </w:rPr>
      </w:pPr>
      <w:r w:rsidRPr="001525EA">
        <w:rPr>
          <w:b/>
        </w:rPr>
        <w:t xml:space="preserve">Данное согласие действует с момента подписания и до окончания МБДОУ «Детский сад № </w:t>
      </w:r>
      <w:r>
        <w:rPr>
          <w:b/>
        </w:rPr>
        <w:t>1</w:t>
      </w:r>
      <w:r w:rsidRPr="001525EA">
        <w:rPr>
          <w:b/>
        </w:rPr>
        <w:t>«</w:t>
      </w:r>
      <w:r>
        <w:rPr>
          <w:b/>
        </w:rPr>
        <w:t>Теремок» города Алатыря Чувашской Республики.</w:t>
      </w:r>
    </w:p>
    <w:p w:rsidR="009272BC" w:rsidRDefault="009272BC" w:rsidP="0008387B">
      <w:pPr>
        <w:pStyle w:val="NormalWeb"/>
        <w:spacing w:before="0" w:beforeAutospacing="0" w:after="0" w:afterAutospacing="0"/>
        <w:ind w:right="-143"/>
        <w:jc w:val="center"/>
        <w:rPr>
          <w:b/>
          <w:sz w:val="16"/>
          <w:szCs w:val="16"/>
        </w:rPr>
      </w:pPr>
      <w:r w:rsidRPr="001525EA">
        <w:rPr>
          <w:b/>
        </w:rPr>
        <w:t>_____________________________________________________________________</w:t>
      </w:r>
      <w:r>
        <w:rPr>
          <w:b/>
        </w:rPr>
        <w:t>____________</w:t>
      </w:r>
      <w:r w:rsidRPr="001525EA">
        <w:rPr>
          <w:b/>
        </w:rPr>
        <w:t xml:space="preserve">       </w:t>
      </w:r>
      <w:r w:rsidRPr="001525EA">
        <w:rPr>
          <w:b/>
          <w:sz w:val="16"/>
          <w:szCs w:val="16"/>
        </w:rPr>
        <w:t>(Ф.И.О., подпись лица, давшего согласие)</w:t>
      </w:r>
    </w:p>
    <w:p w:rsidR="009272BC" w:rsidRDefault="009272BC" w:rsidP="0008387B">
      <w:pPr>
        <w:pStyle w:val="NormalWeb"/>
        <w:spacing w:before="0" w:beforeAutospacing="0" w:after="0" w:afterAutospacing="0"/>
        <w:ind w:right="-143"/>
        <w:jc w:val="center"/>
        <w:rPr>
          <w:b/>
          <w:sz w:val="16"/>
          <w:szCs w:val="16"/>
        </w:rPr>
      </w:pPr>
    </w:p>
    <w:p w:rsidR="009272BC" w:rsidRDefault="009272BC" w:rsidP="0008387B">
      <w:pPr>
        <w:pStyle w:val="NormalWeb"/>
        <w:spacing w:before="0" w:beforeAutospacing="0" w:after="0" w:afterAutospacing="0"/>
        <w:ind w:right="-143"/>
        <w:rPr>
          <w:b/>
        </w:rPr>
      </w:pPr>
      <w:r w:rsidRPr="001525EA">
        <w:rPr>
          <w:b/>
        </w:rPr>
        <w:t>_____________________20____г</w:t>
      </w:r>
      <w:r>
        <w:rPr>
          <w:b/>
        </w:rPr>
        <w:t>.</w:t>
      </w:r>
    </w:p>
    <w:p w:rsidR="009272BC" w:rsidRDefault="009272BC" w:rsidP="0008387B">
      <w:pPr>
        <w:pStyle w:val="NormalWeb"/>
        <w:spacing w:before="0" w:beforeAutospacing="0" w:after="0" w:afterAutospacing="0"/>
        <w:ind w:right="-143"/>
        <w:rPr>
          <w:b/>
        </w:rPr>
      </w:pPr>
    </w:p>
    <w:p w:rsidR="009272BC" w:rsidRDefault="009272BC" w:rsidP="0008387B">
      <w:pPr>
        <w:pStyle w:val="NormalWeb"/>
        <w:spacing w:before="0" w:beforeAutospacing="0" w:after="0" w:afterAutospacing="0"/>
        <w:ind w:right="-143"/>
        <w:rPr>
          <w:b/>
        </w:rPr>
      </w:pPr>
    </w:p>
    <w:p w:rsidR="009272BC" w:rsidRDefault="009272BC" w:rsidP="0008387B">
      <w:pPr>
        <w:pStyle w:val="NormalWeb"/>
        <w:spacing w:before="0" w:beforeAutospacing="0" w:after="0" w:afterAutospacing="0"/>
        <w:ind w:right="-143"/>
        <w:rPr>
          <w:b/>
        </w:rPr>
      </w:pPr>
    </w:p>
    <w:p w:rsidR="009272BC" w:rsidRDefault="009272BC" w:rsidP="0008387B">
      <w:pPr>
        <w:pStyle w:val="NormalWeb"/>
        <w:spacing w:before="0" w:beforeAutospacing="0" w:after="0" w:afterAutospacing="0"/>
        <w:ind w:right="-143"/>
        <w:rPr>
          <w:b/>
        </w:rPr>
      </w:pPr>
    </w:p>
    <w:p w:rsidR="009272BC" w:rsidRDefault="009272BC" w:rsidP="0008387B">
      <w:pPr>
        <w:pStyle w:val="NormalWeb"/>
        <w:spacing w:before="0" w:beforeAutospacing="0" w:after="0" w:afterAutospacing="0"/>
        <w:ind w:right="-143"/>
        <w:rPr>
          <w:b/>
        </w:rPr>
      </w:pPr>
    </w:p>
    <w:p w:rsidR="009272BC" w:rsidRDefault="009272BC" w:rsidP="0008387B">
      <w:pPr>
        <w:pStyle w:val="NormalWeb"/>
        <w:spacing w:before="0" w:beforeAutospacing="0" w:after="0" w:afterAutospacing="0"/>
        <w:ind w:right="-143"/>
        <w:rPr>
          <w:b/>
        </w:rPr>
      </w:pPr>
    </w:p>
    <w:p w:rsidR="009272BC" w:rsidRDefault="009272BC" w:rsidP="0008387B">
      <w:pPr>
        <w:pStyle w:val="NormalWeb"/>
        <w:spacing w:before="0" w:beforeAutospacing="0" w:after="0" w:afterAutospacing="0"/>
        <w:ind w:right="-143"/>
        <w:rPr>
          <w:b/>
        </w:rPr>
      </w:pPr>
    </w:p>
    <w:p w:rsidR="009272BC" w:rsidRDefault="009272BC" w:rsidP="0008387B">
      <w:pPr>
        <w:pStyle w:val="NormalWeb"/>
        <w:spacing w:before="0" w:beforeAutospacing="0" w:after="0" w:afterAutospacing="0"/>
        <w:ind w:right="-143"/>
        <w:rPr>
          <w:b/>
        </w:rPr>
      </w:pPr>
    </w:p>
    <w:p w:rsidR="009272BC" w:rsidRDefault="009272BC" w:rsidP="0008387B">
      <w:pPr>
        <w:pStyle w:val="NormalWeb"/>
        <w:spacing w:before="0" w:beforeAutospacing="0" w:after="0" w:afterAutospacing="0"/>
        <w:ind w:right="-143"/>
        <w:rPr>
          <w:b/>
        </w:rPr>
      </w:pPr>
    </w:p>
    <w:p w:rsidR="009272BC" w:rsidRDefault="009272BC" w:rsidP="0008387B">
      <w:pPr>
        <w:pStyle w:val="NormalWeb"/>
        <w:spacing w:before="0" w:beforeAutospacing="0" w:after="0" w:afterAutospacing="0"/>
        <w:ind w:right="-143"/>
        <w:rPr>
          <w:b/>
        </w:rPr>
      </w:pPr>
    </w:p>
    <w:p w:rsidR="009272BC" w:rsidRDefault="009272BC" w:rsidP="00681E4F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</w:p>
    <w:p w:rsidR="009272BC" w:rsidRDefault="009272BC" w:rsidP="00681E4F">
      <w:pPr>
        <w:pStyle w:val="NoSpacing"/>
        <w:rPr>
          <w:rFonts w:ascii="Times New Roman" w:hAnsi="Times New Roman"/>
          <w:color w:val="FF0000"/>
          <w:sz w:val="24"/>
          <w:szCs w:val="24"/>
        </w:rPr>
      </w:pPr>
    </w:p>
    <w:p w:rsidR="009272BC" w:rsidRPr="00240B37" w:rsidRDefault="009272BC" w:rsidP="0087288B">
      <w:pPr>
        <w:jc w:val="right"/>
        <w:rPr>
          <w:b/>
          <w:sz w:val="20"/>
          <w:szCs w:val="20"/>
        </w:rPr>
      </w:pPr>
    </w:p>
    <w:p w:rsidR="009272BC" w:rsidRDefault="009272BC" w:rsidP="00572E58">
      <w:pPr>
        <w:tabs>
          <w:tab w:val="left" w:pos="2667"/>
        </w:tabs>
        <w:rPr>
          <w:rFonts w:ascii="Times New Roman" w:hAnsi="Times New Roman"/>
          <w:sz w:val="24"/>
          <w:szCs w:val="24"/>
        </w:rPr>
      </w:pPr>
    </w:p>
    <w:p w:rsidR="009272BC" w:rsidRDefault="009272BC" w:rsidP="00572E58">
      <w:pPr>
        <w:tabs>
          <w:tab w:val="left" w:pos="2667"/>
        </w:tabs>
        <w:rPr>
          <w:rFonts w:ascii="Times New Roman" w:hAnsi="Times New Roman"/>
          <w:sz w:val="24"/>
          <w:szCs w:val="24"/>
        </w:rPr>
      </w:pPr>
    </w:p>
    <w:p w:rsidR="009272BC" w:rsidRDefault="009272BC"/>
    <w:p w:rsidR="009272BC" w:rsidRDefault="009272BC"/>
    <w:p w:rsidR="009272BC" w:rsidRDefault="009272BC"/>
    <w:p w:rsidR="009272BC" w:rsidRDefault="009272BC"/>
    <w:p w:rsidR="009272BC" w:rsidRDefault="009272BC"/>
    <w:p w:rsidR="009272BC" w:rsidRDefault="009272BC"/>
    <w:p w:rsidR="009272BC" w:rsidRDefault="009272BC"/>
    <w:p w:rsidR="009272BC" w:rsidRDefault="009272BC"/>
    <w:p w:rsidR="009272BC" w:rsidRDefault="009272BC"/>
    <w:p w:rsidR="009272BC" w:rsidRDefault="009272BC"/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Default="009272BC" w:rsidP="00A6443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9272BC" w:rsidRPr="00271455" w:rsidRDefault="009272BC" w:rsidP="00271455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</w:p>
    <w:p w:rsidR="009272BC" w:rsidRPr="00271455" w:rsidRDefault="009272BC" w:rsidP="00271455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</w:p>
    <w:sectPr w:rsidR="009272BC" w:rsidRPr="00271455" w:rsidSect="006F3FA1">
      <w:pgSz w:w="11906" w:h="16838"/>
      <w:pgMar w:top="709" w:right="850" w:bottom="1134" w:left="85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PTSerif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C701D"/>
    <w:multiLevelType w:val="hybridMultilevel"/>
    <w:tmpl w:val="618A5180"/>
    <w:lvl w:ilvl="0" w:tplc="6230389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5F17826"/>
    <w:multiLevelType w:val="hybridMultilevel"/>
    <w:tmpl w:val="41FA76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01C399B"/>
    <w:multiLevelType w:val="hybridMultilevel"/>
    <w:tmpl w:val="41FA76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2E58"/>
    <w:rsid w:val="00006DFB"/>
    <w:rsid w:val="000219EA"/>
    <w:rsid w:val="000248AF"/>
    <w:rsid w:val="000273AA"/>
    <w:rsid w:val="000304CC"/>
    <w:rsid w:val="0003325D"/>
    <w:rsid w:val="00034829"/>
    <w:rsid w:val="0003537D"/>
    <w:rsid w:val="0004424A"/>
    <w:rsid w:val="0005102A"/>
    <w:rsid w:val="00056313"/>
    <w:rsid w:val="000576F0"/>
    <w:rsid w:val="00063662"/>
    <w:rsid w:val="00063BF0"/>
    <w:rsid w:val="000736DA"/>
    <w:rsid w:val="000754F8"/>
    <w:rsid w:val="00077609"/>
    <w:rsid w:val="000829D0"/>
    <w:rsid w:val="0008387B"/>
    <w:rsid w:val="0009477D"/>
    <w:rsid w:val="00094A4A"/>
    <w:rsid w:val="00095D5A"/>
    <w:rsid w:val="000967BF"/>
    <w:rsid w:val="000A2575"/>
    <w:rsid w:val="000A51B1"/>
    <w:rsid w:val="000B24F0"/>
    <w:rsid w:val="000B3B24"/>
    <w:rsid w:val="000B3E5C"/>
    <w:rsid w:val="000C3848"/>
    <w:rsid w:val="000D6D39"/>
    <w:rsid w:val="000E0A8E"/>
    <w:rsid w:val="000E66BC"/>
    <w:rsid w:val="000E6BCB"/>
    <w:rsid w:val="000F1031"/>
    <w:rsid w:val="00101B31"/>
    <w:rsid w:val="0010218F"/>
    <w:rsid w:val="001036FF"/>
    <w:rsid w:val="001039D3"/>
    <w:rsid w:val="00112E04"/>
    <w:rsid w:val="001170EA"/>
    <w:rsid w:val="00124F54"/>
    <w:rsid w:val="00127BA1"/>
    <w:rsid w:val="001437C0"/>
    <w:rsid w:val="00144CF0"/>
    <w:rsid w:val="001525EA"/>
    <w:rsid w:val="001565D5"/>
    <w:rsid w:val="00157986"/>
    <w:rsid w:val="001604EE"/>
    <w:rsid w:val="001618EA"/>
    <w:rsid w:val="00164DC2"/>
    <w:rsid w:val="00166423"/>
    <w:rsid w:val="00175075"/>
    <w:rsid w:val="00176D60"/>
    <w:rsid w:val="00177F4A"/>
    <w:rsid w:val="00183E53"/>
    <w:rsid w:val="00185B79"/>
    <w:rsid w:val="0019382C"/>
    <w:rsid w:val="00196351"/>
    <w:rsid w:val="001A49CD"/>
    <w:rsid w:val="001A49D4"/>
    <w:rsid w:val="001B076C"/>
    <w:rsid w:val="001B2256"/>
    <w:rsid w:val="001B24ED"/>
    <w:rsid w:val="001B33B9"/>
    <w:rsid w:val="001B479D"/>
    <w:rsid w:val="001C10F5"/>
    <w:rsid w:val="001C16E9"/>
    <w:rsid w:val="001C5FEE"/>
    <w:rsid w:val="001C7E10"/>
    <w:rsid w:val="002025A1"/>
    <w:rsid w:val="002035C5"/>
    <w:rsid w:val="00205F9B"/>
    <w:rsid w:val="002149DB"/>
    <w:rsid w:val="0021589B"/>
    <w:rsid w:val="00240B37"/>
    <w:rsid w:val="002424A9"/>
    <w:rsid w:val="002476AE"/>
    <w:rsid w:val="0025609D"/>
    <w:rsid w:val="00264FBC"/>
    <w:rsid w:val="00271455"/>
    <w:rsid w:val="00273B3D"/>
    <w:rsid w:val="00285A42"/>
    <w:rsid w:val="00286BC5"/>
    <w:rsid w:val="0029503E"/>
    <w:rsid w:val="00296ABA"/>
    <w:rsid w:val="002A4FA6"/>
    <w:rsid w:val="002B6102"/>
    <w:rsid w:val="002D0D29"/>
    <w:rsid w:val="002D2F8A"/>
    <w:rsid w:val="002D30AF"/>
    <w:rsid w:val="002D5E8E"/>
    <w:rsid w:val="00300822"/>
    <w:rsid w:val="0031356A"/>
    <w:rsid w:val="003163DB"/>
    <w:rsid w:val="003169E1"/>
    <w:rsid w:val="00321849"/>
    <w:rsid w:val="00330051"/>
    <w:rsid w:val="00341606"/>
    <w:rsid w:val="00345EC6"/>
    <w:rsid w:val="00347DA0"/>
    <w:rsid w:val="00356857"/>
    <w:rsid w:val="00357B44"/>
    <w:rsid w:val="003615BB"/>
    <w:rsid w:val="00371D4F"/>
    <w:rsid w:val="00374CDA"/>
    <w:rsid w:val="00377C01"/>
    <w:rsid w:val="003814EA"/>
    <w:rsid w:val="00384F16"/>
    <w:rsid w:val="00386239"/>
    <w:rsid w:val="003A328D"/>
    <w:rsid w:val="003B3181"/>
    <w:rsid w:val="003B4811"/>
    <w:rsid w:val="003C124B"/>
    <w:rsid w:val="003E27E2"/>
    <w:rsid w:val="003F5431"/>
    <w:rsid w:val="00401BED"/>
    <w:rsid w:val="004020CE"/>
    <w:rsid w:val="0040503C"/>
    <w:rsid w:val="00407311"/>
    <w:rsid w:val="00410948"/>
    <w:rsid w:val="0041459B"/>
    <w:rsid w:val="00420723"/>
    <w:rsid w:val="00426B31"/>
    <w:rsid w:val="0043015E"/>
    <w:rsid w:val="004353B2"/>
    <w:rsid w:val="00446910"/>
    <w:rsid w:val="0044765D"/>
    <w:rsid w:val="00450C43"/>
    <w:rsid w:val="004612A5"/>
    <w:rsid w:val="0046379E"/>
    <w:rsid w:val="00464F01"/>
    <w:rsid w:val="00473E49"/>
    <w:rsid w:val="00476BC7"/>
    <w:rsid w:val="00482FB1"/>
    <w:rsid w:val="0048571F"/>
    <w:rsid w:val="004869C1"/>
    <w:rsid w:val="004A1103"/>
    <w:rsid w:val="004A59C2"/>
    <w:rsid w:val="004B0A96"/>
    <w:rsid w:val="004B25BF"/>
    <w:rsid w:val="004B30D5"/>
    <w:rsid w:val="004B3949"/>
    <w:rsid w:val="004B7069"/>
    <w:rsid w:val="004B745B"/>
    <w:rsid w:val="004E1F9F"/>
    <w:rsid w:val="004E4748"/>
    <w:rsid w:val="004E6F1E"/>
    <w:rsid w:val="00506DEF"/>
    <w:rsid w:val="0051011D"/>
    <w:rsid w:val="00516214"/>
    <w:rsid w:val="00526F93"/>
    <w:rsid w:val="00531A7C"/>
    <w:rsid w:val="00532C73"/>
    <w:rsid w:val="005340B9"/>
    <w:rsid w:val="00536BCE"/>
    <w:rsid w:val="00555046"/>
    <w:rsid w:val="00555B8A"/>
    <w:rsid w:val="00565EAC"/>
    <w:rsid w:val="005721DF"/>
    <w:rsid w:val="00572E58"/>
    <w:rsid w:val="0057529D"/>
    <w:rsid w:val="005847AD"/>
    <w:rsid w:val="00586A5C"/>
    <w:rsid w:val="00586DB0"/>
    <w:rsid w:val="005B21A7"/>
    <w:rsid w:val="005C0BB4"/>
    <w:rsid w:val="005D1F0C"/>
    <w:rsid w:val="005D2C56"/>
    <w:rsid w:val="005E7DD8"/>
    <w:rsid w:val="005F5CFE"/>
    <w:rsid w:val="005F6616"/>
    <w:rsid w:val="00605E34"/>
    <w:rsid w:val="00606A9E"/>
    <w:rsid w:val="006072F0"/>
    <w:rsid w:val="006211C4"/>
    <w:rsid w:val="00621770"/>
    <w:rsid w:val="00632C87"/>
    <w:rsid w:val="006338E2"/>
    <w:rsid w:val="00645DB1"/>
    <w:rsid w:val="00657DF3"/>
    <w:rsid w:val="00664B9E"/>
    <w:rsid w:val="00681E4F"/>
    <w:rsid w:val="00685979"/>
    <w:rsid w:val="00692E5E"/>
    <w:rsid w:val="006A3F94"/>
    <w:rsid w:val="006A4E0B"/>
    <w:rsid w:val="006B42E6"/>
    <w:rsid w:val="006C15CD"/>
    <w:rsid w:val="006D2944"/>
    <w:rsid w:val="006D6E02"/>
    <w:rsid w:val="006D6E7D"/>
    <w:rsid w:val="006E786F"/>
    <w:rsid w:val="006F113C"/>
    <w:rsid w:val="006F3FA1"/>
    <w:rsid w:val="006F583B"/>
    <w:rsid w:val="00700E49"/>
    <w:rsid w:val="00704031"/>
    <w:rsid w:val="00717E02"/>
    <w:rsid w:val="00734180"/>
    <w:rsid w:val="007579E5"/>
    <w:rsid w:val="0077240A"/>
    <w:rsid w:val="00773617"/>
    <w:rsid w:val="007748D2"/>
    <w:rsid w:val="00783A10"/>
    <w:rsid w:val="00785A35"/>
    <w:rsid w:val="00787796"/>
    <w:rsid w:val="00787E4F"/>
    <w:rsid w:val="00793622"/>
    <w:rsid w:val="007A1F99"/>
    <w:rsid w:val="007B6DFF"/>
    <w:rsid w:val="007C5F9F"/>
    <w:rsid w:val="007C7676"/>
    <w:rsid w:val="007D558D"/>
    <w:rsid w:val="007D7282"/>
    <w:rsid w:val="007E6BBE"/>
    <w:rsid w:val="007F0E4E"/>
    <w:rsid w:val="00805DDD"/>
    <w:rsid w:val="008362A1"/>
    <w:rsid w:val="00836BC1"/>
    <w:rsid w:val="0084050F"/>
    <w:rsid w:val="00843FF7"/>
    <w:rsid w:val="0085384C"/>
    <w:rsid w:val="00856BE0"/>
    <w:rsid w:val="008619C3"/>
    <w:rsid w:val="00862DDE"/>
    <w:rsid w:val="008673BB"/>
    <w:rsid w:val="00870157"/>
    <w:rsid w:val="0087288B"/>
    <w:rsid w:val="008800A5"/>
    <w:rsid w:val="00882ABB"/>
    <w:rsid w:val="00893EB9"/>
    <w:rsid w:val="00894923"/>
    <w:rsid w:val="00894C69"/>
    <w:rsid w:val="008A1196"/>
    <w:rsid w:val="008A3ED4"/>
    <w:rsid w:val="008B38CD"/>
    <w:rsid w:val="008D3854"/>
    <w:rsid w:val="008D38B7"/>
    <w:rsid w:val="008E5BB2"/>
    <w:rsid w:val="008E7185"/>
    <w:rsid w:val="00914D48"/>
    <w:rsid w:val="00917ED7"/>
    <w:rsid w:val="00922EB1"/>
    <w:rsid w:val="009272BC"/>
    <w:rsid w:val="009276F7"/>
    <w:rsid w:val="0093002B"/>
    <w:rsid w:val="009305AA"/>
    <w:rsid w:val="00930965"/>
    <w:rsid w:val="009310F4"/>
    <w:rsid w:val="00932FAD"/>
    <w:rsid w:val="009752EB"/>
    <w:rsid w:val="00992947"/>
    <w:rsid w:val="00992CA1"/>
    <w:rsid w:val="00997E11"/>
    <w:rsid w:val="009A2260"/>
    <w:rsid w:val="009A4FB4"/>
    <w:rsid w:val="009B5388"/>
    <w:rsid w:val="009C76C2"/>
    <w:rsid w:val="009D1155"/>
    <w:rsid w:val="009D295A"/>
    <w:rsid w:val="009E4C17"/>
    <w:rsid w:val="00A06360"/>
    <w:rsid w:val="00A10F13"/>
    <w:rsid w:val="00A13E60"/>
    <w:rsid w:val="00A1559C"/>
    <w:rsid w:val="00A177D6"/>
    <w:rsid w:val="00A23E04"/>
    <w:rsid w:val="00A253C8"/>
    <w:rsid w:val="00A31CCF"/>
    <w:rsid w:val="00A35B14"/>
    <w:rsid w:val="00A35C37"/>
    <w:rsid w:val="00A40FD8"/>
    <w:rsid w:val="00A46BE0"/>
    <w:rsid w:val="00A50D7C"/>
    <w:rsid w:val="00A64433"/>
    <w:rsid w:val="00A840E4"/>
    <w:rsid w:val="00A84242"/>
    <w:rsid w:val="00A8469A"/>
    <w:rsid w:val="00AA2F38"/>
    <w:rsid w:val="00AA4823"/>
    <w:rsid w:val="00AC44D3"/>
    <w:rsid w:val="00AC5A5C"/>
    <w:rsid w:val="00AC6ABA"/>
    <w:rsid w:val="00B149BC"/>
    <w:rsid w:val="00B1706B"/>
    <w:rsid w:val="00B274B4"/>
    <w:rsid w:val="00B37632"/>
    <w:rsid w:val="00B5020C"/>
    <w:rsid w:val="00B57E2C"/>
    <w:rsid w:val="00B7273B"/>
    <w:rsid w:val="00B84035"/>
    <w:rsid w:val="00B87EB5"/>
    <w:rsid w:val="00B92DBD"/>
    <w:rsid w:val="00B9458E"/>
    <w:rsid w:val="00BA45F2"/>
    <w:rsid w:val="00BA69E9"/>
    <w:rsid w:val="00BB143B"/>
    <w:rsid w:val="00BB594B"/>
    <w:rsid w:val="00BC1D9C"/>
    <w:rsid w:val="00BD52E9"/>
    <w:rsid w:val="00BE72DF"/>
    <w:rsid w:val="00BF7102"/>
    <w:rsid w:val="00C0286D"/>
    <w:rsid w:val="00C03D38"/>
    <w:rsid w:val="00C17F1B"/>
    <w:rsid w:val="00C253EF"/>
    <w:rsid w:val="00C42066"/>
    <w:rsid w:val="00C44713"/>
    <w:rsid w:val="00C45920"/>
    <w:rsid w:val="00C4607D"/>
    <w:rsid w:val="00C60600"/>
    <w:rsid w:val="00C62179"/>
    <w:rsid w:val="00C93C12"/>
    <w:rsid w:val="00CA6637"/>
    <w:rsid w:val="00CB1958"/>
    <w:rsid w:val="00CC0E2E"/>
    <w:rsid w:val="00CC35E4"/>
    <w:rsid w:val="00CC474F"/>
    <w:rsid w:val="00CC579C"/>
    <w:rsid w:val="00CD5A04"/>
    <w:rsid w:val="00CF21AB"/>
    <w:rsid w:val="00CF70C4"/>
    <w:rsid w:val="00D069FB"/>
    <w:rsid w:val="00D06B5D"/>
    <w:rsid w:val="00D102DB"/>
    <w:rsid w:val="00D211AB"/>
    <w:rsid w:val="00D217DB"/>
    <w:rsid w:val="00D511BC"/>
    <w:rsid w:val="00D514F2"/>
    <w:rsid w:val="00D61925"/>
    <w:rsid w:val="00D67A2D"/>
    <w:rsid w:val="00D76788"/>
    <w:rsid w:val="00D926B3"/>
    <w:rsid w:val="00DA0D21"/>
    <w:rsid w:val="00DA175C"/>
    <w:rsid w:val="00DA1FB7"/>
    <w:rsid w:val="00DB2797"/>
    <w:rsid w:val="00DB5BF4"/>
    <w:rsid w:val="00DC277B"/>
    <w:rsid w:val="00DC4B5B"/>
    <w:rsid w:val="00DF0621"/>
    <w:rsid w:val="00DF65DE"/>
    <w:rsid w:val="00DF7AB3"/>
    <w:rsid w:val="00E0464D"/>
    <w:rsid w:val="00E14F79"/>
    <w:rsid w:val="00E15882"/>
    <w:rsid w:val="00E164CB"/>
    <w:rsid w:val="00E165F3"/>
    <w:rsid w:val="00E34C9F"/>
    <w:rsid w:val="00E50D92"/>
    <w:rsid w:val="00E626D3"/>
    <w:rsid w:val="00E6664A"/>
    <w:rsid w:val="00EA022A"/>
    <w:rsid w:val="00EA731D"/>
    <w:rsid w:val="00EB619C"/>
    <w:rsid w:val="00EC1CFD"/>
    <w:rsid w:val="00EE372F"/>
    <w:rsid w:val="00EF2386"/>
    <w:rsid w:val="00EF6E8D"/>
    <w:rsid w:val="00F02F72"/>
    <w:rsid w:val="00F040A1"/>
    <w:rsid w:val="00F10E1E"/>
    <w:rsid w:val="00F14C54"/>
    <w:rsid w:val="00F2643B"/>
    <w:rsid w:val="00F32322"/>
    <w:rsid w:val="00F33971"/>
    <w:rsid w:val="00F41A28"/>
    <w:rsid w:val="00F47823"/>
    <w:rsid w:val="00F478CD"/>
    <w:rsid w:val="00F61B12"/>
    <w:rsid w:val="00F64E8D"/>
    <w:rsid w:val="00F65733"/>
    <w:rsid w:val="00F80D61"/>
    <w:rsid w:val="00F82016"/>
    <w:rsid w:val="00F906F3"/>
    <w:rsid w:val="00F936B5"/>
    <w:rsid w:val="00F93C9E"/>
    <w:rsid w:val="00FA4684"/>
    <w:rsid w:val="00FA5575"/>
    <w:rsid w:val="00FC6976"/>
    <w:rsid w:val="00FC73AF"/>
    <w:rsid w:val="00FD69D9"/>
    <w:rsid w:val="00FD6C79"/>
    <w:rsid w:val="00FF5CE3"/>
    <w:rsid w:val="00FF7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E58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B225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1B22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A45F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64DC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2CA1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B2256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B2256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BA45F2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64DC2"/>
    <w:rPr>
      <w:rFonts w:ascii="Cambria" w:hAnsi="Cambria" w:cs="Times New Roman"/>
      <w:b/>
      <w:bCs/>
      <w:i/>
      <w:iCs/>
      <w:color w:val="4F81BD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992CA1"/>
    <w:rPr>
      <w:rFonts w:ascii="Cambria" w:hAnsi="Cambria" w:cs="Times New Roman"/>
      <w:i/>
      <w:iCs/>
      <w:color w:val="404040"/>
    </w:rPr>
  </w:style>
  <w:style w:type="paragraph" w:styleId="NoSpacing">
    <w:name w:val="No Spacing"/>
    <w:uiPriority w:val="99"/>
    <w:qFormat/>
    <w:rsid w:val="00572E58"/>
    <w:rPr>
      <w:lang w:eastAsia="en-US"/>
    </w:rPr>
  </w:style>
  <w:style w:type="paragraph" w:styleId="NormalWeb">
    <w:name w:val="Normal (Web)"/>
    <w:basedOn w:val="Normal"/>
    <w:uiPriority w:val="99"/>
    <w:rsid w:val="00572E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531A7C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rsid w:val="00164D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40" w:line="240" w:lineRule="auto"/>
    </w:pPr>
    <w:rPr>
      <w:rFonts w:ascii="Courier" w:eastAsia="Times New Roman" w:hAnsi="Courier"/>
      <w:color w:val="000000"/>
      <w:sz w:val="21"/>
      <w:szCs w:val="21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164DC2"/>
    <w:rPr>
      <w:rFonts w:ascii="Courier" w:hAnsi="Courier" w:cs="Times New Roman"/>
      <w:color w:val="000000"/>
      <w:sz w:val="21"/>
      <w:szCs w:val="21"/>
    </w:rPr>
  </w:style>
  <w:style w:type="paragraph" w:customStyle="1" w:styleId="normacttext">
    <w:name w:val="norm_act_text"/>
    <w:basedOn w:val="Normal"/>
    <w:uiPriority w:val="99"/>
    <w:rsid w:val="00164DC2"/>
    <w:pPr>
      <w:spacing w:before="100" w:beforeAutospacing="1" w:after="100" w:afterAutospacing="1" w:line="240" w:lineRule="auto"/>
    </w:pPr>
    <w:rPr>
      <w:rFonts w:ascii="PTSerifRegular" w:eastAsia="Times New Roman" w:hAnsi="PTSerifRegular"/>
      <w:color w:val="000000"/>
      <w:sz w:val="23"/>
      <w:szCs w:val="23"/>
      <w:lang w:eastAsia="ru-RU"/>
    </w:rPr>
  </w:style>
  <w:style w:type="character" w:styleId="Hyperlink">
    <w:name w:val="Hyperlink"/>
    <w:basedOn w:val="DefaultParagraphFont"/>
    <w:uiPriority w:val="99"/>
    <w:rsid w:val="00DA175C"/>
    <w:rPr>
      <w:rFonts w:cs="Times New Roman"/>
      <w:color w:val="0059AA"/>
      <w:u w:val="none"/>
      <w:effect w:val="none"/>
    </w:rPr>
  </w:style>
  <w:style w:type="table" w:styleId="TableGrid">
    <w:name w:val="Table Grid"/>
    <w:basedOn w:val="TableNormal"/>
    <w:uiPriority w:val="99"/>
    <w:rsid w:val="001618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92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926B3"/>
    <w:rPr>
      <w:rFonts w:ascii="Tahoma" w:eastAsia="Times New Roman" w:hAnsi="Tahoma" w:cs="Tahoma"/>
      <w:sz w:val="16"/>
      <w:szCs w:val="16"/>
    </w:rPr>
  </w:style>
  <w:style w:type="table" w:customStyle="1" w:styleId="1">
    <w:name w:val="Сетка таблицы1"/>
    <w:uiPriority w:val="99"/>
    <w:rsid w:val="004B706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rsid w:val="001C16E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C16E9"/>
    <w:rPr>
      <w:rFonts w:ascii="Calibri" w:eastAsia="Times New Roman" w:hAnsi="Calibri" w:cs="Times New Roman"/>
    </w:rPr>
  </w:style>
  <w:style w:type="paragraph" w:customStyle="1" w:styleId="ConsPlusNonformat">
    <w:name w:val="ConsPlusNonformat"/>
    <w:uiPriority w:val="99"/>
    <w:rsid w:val="00AA2F3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basedOn w:val="Normal"/>
    <w:uiPriority w:val="99"/>
    <w:rsid w:val="004E4748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rmal0">
    <w:name w:val="ConsPlusNormal"/>
    <w:uiPriority w:val="99"/>
    <w:rsid w:val="00894923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rsid w:val="00894923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29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&#1088;&#1086;&#1076;&#1080;&#1090;&#1077;&#1083;&#1100;&#1089;&#1082;&#1080;&#1081;%20&#1076;&#1086;&#1075;&#1086;&#1074;&#1086;&#1088;%20&#1085;&#1086;&#1074;&#1099;&#1081;\&#1055;&#1088;&#1080;&#1082;&#1072;&#1079;%20&#1052;&#1054;&#1080;&#1053;%20&#1056;&#1060;,%20&#1092;&#1086;&#1088;&#1084;&#1072;%20&#1076;&#1086;&#1075;&#1086;&#1074;&#1086;&#1088;&#1072;.docx" TargetMode="External"/><Relationship Id="rId13" Type="http://schemas.openxmlformats.org/officeDocument/2006/relationships/hyperlink" Target="file:///C:\..\Documents%20and%20Settings\&#1057;&#1077;&#1088;&#1080;&#1082;&#1086;&#1074;&#1072;%20&#1042;&#1040;\&#1056;&#1072;&#1073;&#1086;&#1095;&#1080;&#1081;%20&#1089;&#1090;&#1086;&#1083;\&#1044;&#1086;&#1075;&#1086;&#1074;&#1086;&#1088;%20&#1044;&#1054;&#1059;\&#1044;&#1054;&#1043;&#1054;&#1042;&#1054;&#1056;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cntd.ru/document/902389617" TargetMode="External"/><Relationship Id="rId12" Type="http://schemas.openxmlformats.org/officeDocument/2006/relationships/hyperlink" Target="consultantplus://offline/ref=787D148F1BC9CCB6E2305D69E1F107D62CE7992A49F6F65A347A71E9D3bAo7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file:///C:\Users\User\&#1088;&#1086;&#1076;&#1080;&#1090;&#1077;&#1083;&#1100;&#1089;&#1082;&#1080;&#1081;%20&#1076;&#1086;&#1075;&#1086;&#1074;&#1086;&#1088;%20&#1085;&#1086;&#1074;&#1099;&#1081;\&#1055;&#1088;&#1080;&#1082;&#1072;&#1079;%20&#1052;&#1054;&#1080;&#1053;%20&#1056;&#1060;,%20&#1092;&#1086;&#1088;&#1084;&#1072;%20&#1076;&#1086;&#1075;&#1086;&#1074;&#1086;&#1088;&#1072;.docx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file:///C:\Users\User\&#1088;&#1086;&#1076;&#1080;&#1090;&#1077;&#1083;&#1100;&#1089;&#1082;&#1080;&#1081;%20&#1076;&#1086;&#1075;&#1086;&#1074;&#1086;&#1088;%20&#1085;&#1086;&#1074;&#1099;&#1081;\&#1055;&#1088;&#1080;&#1082;&#1072;&#1079;%20&#1052;&#1054;&#1080;&#1053;%20&#1056;&#1060;,%20&#1092;&#1086;&#1088;&#1084;&#1072;%20&#1076;&#1086;&#1075;&#1086;&#1074;&#1086;&#1088;&#1072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User\&#1088;&#1086;&#1076;&#1080;&#1090;&#1077;&#1083;&#1100;&#1089;&#1082;&#1080;&#1081;%20&#1076;&#1086;&#1075;&#1086;&#1074;&#1086;&#1088;%20&#1085;&#1086;&#1074;&#1099;&#1081;\&#1055;&#1088;&#1080;&#1082;&#1072;&#1079;%20&#1052;&#1054;&#1080;&#1053;%20&#1056;&#1060;,%20&#1092;&#1086;&#1088;&#1084;&#1072;%20&#1076;&#1086;&#1075;&#1086;&#1074;&#1086;&#1088;&#1072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72</TotalTime>
  <Pages>19</Pages>
  <Words>7707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ACER</cp:lastModifiedBy>
  <cp:revision>8</cp:revision>
  <cp:lastPrinted>2023-09-20T05:17:00Z</cp:lastPrinted>
  <dcterms:created xsi:type="dcterms:W3CDTF">2023-09-19T12:53:00Z</dcterms:created>
  <dcterms:modified xsi:type="dcterms:W3CDTF">2024-11-13T07:38:00Z</dcterms:modified>
</cp:coreProperties>
</file>