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100"/>
    <w:bookmarkStart w:id="1" w:name="_Hlk155703137"/>
    <w:bookmarkEnd w:id="0"/>
    <w:p w:rsidR="00701317" w:rsidRPr="008A0A97" w:rsidRDefault="00701317" w:rsidP="00C667C8">
      <w:pPr>
        <w:rPr>
          <w:rFonts w:ascii="Times New Roman" w:hAnsi="Times New Roman"/>
        </w:rPr>
      </w:pPr>
      <w:r w:rsidRPr="007F53B4">
        <w:rPr>
          <w:rFonts w:ascii="Times New Roman" w:hAnsi="Times New Roman"/>
          <w:sz w:val="20"/>
          <w:szCs w:val="20"/>
        </w:rPr>
        <w:object w:dxaOrig="4320" w:dyaOrig="4320">
          <v:shape id="_x0000_i1026" type="#_x0000_t75" style="width:535.5pt;height:535.5pt" o:ole="">
            <v:imagedata r:id="rId5" o:title=""/>
          </v:shape>
          <o:OLEObject Type="Embed" ProgID="FoxitReader.Document" ShapeID="_x0000_i1026" DrawAspect="Content" ObjectID="_1799152858" r:id="rId6"/>
        </w:object>
      </w:r>
      <w:bookmarkEnd w:id="1"/>
    </w:p>
    <w:p w:rsidR="00701317" w:rsidRPr="008A0A97" w:rsidRDefault="00701317" w:rsidP="00C667C8">
      <w:pPr>
        <w:rPr>
          <w:rFonts w:ascii="Times New Roman" w:hAnsi="Times New Roman"/>
        </w:rPr>
        <w:sectPr w:rsidR="00701317" w:rsidRPr="008A0A97" w:rsidSect="007F53B4">
          <w:pgSz w:w="16837" w:h="11905" w:orient="landscape"/>
          <w:pgMar w:top="360" w:right="1276" w:bottom="360" w:left="1440" w:header="720" w:footer="720" w:gutter="0"/>
          <w:cols w:space="720"/>
          <w:noEndnote/>
          <w:docGrid w:linePitch="354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1712"/>
        <w:gridCol w:w="1559"/>
        <w:gridCol w:w="1762"/>
        <w:gridCol w:w="7"/>
        <w:gridCol w:w="833"/>
        <w:gridCol w:w="7"/>
        <w:gridCol w:w="833"/>
        <w:gridCol w:w="7"/>
        <w:gridCol w:w="945"/>
        <w:gridCol w:w="1134"/>
        <w:gridCol w:w="993"/>
        <w:gridCol w:w="1275"/>
        <w:gridCol w:w="1418"/>
        <w:gridCol w:w="1276"/>
      </w:tblGrid>
      <w:tr w:rsidR="00701317" w:rsidRPr="008A0A97" w:rsidTr="004A6C3F">
        <w:tc>
          <w:tcPr>
            <w:tcW w:w="146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rPr>
                <w:rFonts w:ascii="Times New Roman" w:hAnsi="Times New Roman"/>
              </w:rPr>
            </w:pPr>
            <w:r w:rsidRPr="008A0A97">
              <w:rPr>
                <w:rFonts w:ascii="Times New Roman" w:hAnsi="Times New Roman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</w:tr>
      <w:tr w:rsidR="00701317" w:rsidRPr="008A0A97" w:rsidTr="00F0572B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Уникальный номер реестровой записи</w:t>
            </w:r>
            <w:hyperlink w:anchor="sub_1244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*(4)</w:t>
              </w:r>
            </w:hyperlink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49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</w:tr>
      <w:tr w:rsidR="00701317" w:rsidRPr="008A0A97" w:rsidTr="00F0572B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</w:t>
            </w:r>
          </w:p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*(4)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допустимое (возможное) отклонение</w:t>
            </w:r>
            <w:hyperlink w:anchor="sub_127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*(7)</w:t>
              </w:r>
            </w:hyperlink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отклонение, превышающее допустимое (возможное) отклонение</w:t>
            </w:r>
            <w:hyperlink w:anchor="sub_1288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*(8)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причина отклонения</w:t>
            </w:r>
          </w:p>
        </w:tc>
      </w:tr>
      <w:tr w:rsidR="00701317" w:rsidRPr="008A0A97" w:rsidTr="00F0572B">
        <w:trPr>
          <w:trHeight w:val="276"/>
        </w:trPr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</w:t>
            </w:r>
          </w:p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*(4)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Default="00701317" w:rsidP="00CB28B3">
            <w:pPr>
              <w:pStyle w:val="a3"/>
              <w:jc w:val="center"/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hyperlink r:id="rId7" w:history="1">
              <w:r w:rsidRPr="008A0A97">
                <w:rPr>
                  <w:rStyle w:val="a0"/>
                  <w:rFonts w:ascii="Times New Roman" w:hAnsi="Times New Roman"/>
                  <w:b w:val="0"/>
                  <w:color w:val="auto"/>
                </w:rPr>
                <w:t>ОКЕИ</w:t>
              </w:r>
            </w:hyperlink>
          </w:p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  <w:b/>
              </w:rPr>
              <w:t>*(</w:t>
            </w:r>
            <w:r w:rsidRPr="008A0A97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утверждено в муниципальном задании на год</w:t>
            </w:r>
          </w:p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*(4)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утверждено в муниципальном задании на отчетную дату</w:t>
            </w:r>
            <w:hyperlink w:anchor="sub_1255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*(5)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исполнено на отчетную дату</w:t>
            </w:r>
          </w:p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hyperlink w:anchor="sub_1266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*(6)</w:t>
              </w:r>
            </w:hyperlink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F0572B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Справочник периодов пребывания</w:t>
            </w:r>
          </w:p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F0572B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2</w:t>
            </w:r>
          </w:p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3</w:t>
            </w:r>
          </w:p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10219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10219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10219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01317" w:rsidRPr="008A0A97" w:rsidTr="00F0572B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8532110.99.0.БВ19АА55000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Группа сокращённого дня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432715" w:rsidRDefault="00701317" w:rsidP="00F44C86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432715">
              <w:rPr>
                <w:rFonts w:ascii="Times New Roman" w:hAnsi="Times New Roman"/>
                <w:sz w:val="22"/>
                <w:szCs w:val="22"/>
              </w:rPr>
              <w:t>Посещаемость детьми дошкольных образовательных организаций (число дней, проведенных в группах)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дни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794D10" w:rsidRDefault="00701317" w:rsidP="00794D10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5D1CA0">
              <w:rPr>
                <w:rFonts w:ascii="Times New Roman" w:hAnsi="Times New Roman" w:cs="Times New Roman"/>
              </w:rPr>
              <w:t>Хорошая посещаемость</w:t>
            </w:r>
          </w:p>
        </w:tc>
      </w:tr>
      <w:tr w:rsidR="00701317" w:rsidRPr="008A0A97" w:rsidTr="00F0572B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432715" w:rsidRDefault="00701317" w:rsidP="00F44C86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432715">
              <w:rPr>
                <w:rFonts w:ascii="Times New Roman" w:hAnsi="Times New Roman"/>
                <w:sz w:val="22"/>
                <w:szCs w:val="22"/>
              </w:rPr>
              <w:t>Обеспечение кадрового сопровождения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образовательного процесса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F0572B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 w:rsidRPr="00432715">
              <w:rPr>
                <w:rFonts w:ascii="Times New Roman" w:hAnsi="Times New Roman"/>
                <w:sz w:val="22"/>
                <w:szCs w:val="22"/>
              </w:rPr>
              <w:t>Отсутствие жалоб на качество оказываемой муниципальной услуги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701317" w:rsidRPr="008A0A97" w:rsidRDefault="00701317" w:rsidP="00C667C8">
      <w:pPr>
        <w:rPr>
          <w:rFonts w:ascii="Times New Roman" w:hAnsi="Times New Roman"/>
        </w:rPr>
      </w:pPr>
    </w:p>
    <w:p w:rsidR="00701317" w:rsidRPr="008A0A97" w:rsidRDefault="00701317" w:rsidP="00C667C8">
      <w:pPr>
        <w:rPr>
          <w:rFonts w:ascii="Times New Roman" w:hAnsi="Times New Roman"/>
        </w:rPr>
        <w:sectPr w:rsidR="00701317" w:rsidRPr="008A0A97" w:rsidSect="0010219D">
          <w:pgSz w:w="16837" w:h="11905" w:orient="landscape"/>
          <w:pgMar w:top="993" w:right="800" w:bottom="709" w:left="1100" w:header="720" w:footer="720" w:gutter="0"/>
          <w:cols w:space="720"/>
          <w:noEndnote/>
        </w:sectPr>
      </w:pPr>
    </w:p>
    <w:p w:rsidR="00701317" w:rsidRPr="008A0A97" w:rsidRDefault="00701317" w:rsidP="00C667C8">
      <w:pPr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1843"/>
        <w:gridCol w:w="1984"/>
        <w:gridCol w:w="1202"/>
        <w:gridCol w:w="840"/>
        <w:gridCol w:w="840"/>
        <w:gridCol w:w="840"/>
        <w:gridCol w:w="840"/>
        <w:gridCol w:w="840"/>
        <w:gridCol w:w="840"/>
        <w:gridCol w:w="1271"/>
        <w:gridCol w:w="1134"/>
        <w:gridCol w:w="1276"/>
      </w:tblGrid>
      <w:tr w:rsidR="00701317" w:rsidRPr="008A0A97" w:rsidTr="004A6C3F">
        <w:tc>
          <w:tcPr>
            <w:tcW w:w="1460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rPr>
                <w:rFonts w:ascii="Times New Roman" w:hAnsi="Times New Roman"/>
              </w:rPr>
            </w:pPr>
            <w:r w:rsidRPr="008A0A97">
              <w:rPr>
                <w:rFonts w:ascii="Times New Roman" w:hAnsi="Times New Roman"/>
              </w:rPr>
              <w:t>3.2. Сведения о фактическом достижении показателей, характеризующих объем муниципальной услуги</w:t>
            </w:r>
          </w:p>
        </w:tc>
      </w:tr>
      <w:tr w:rsidR="00701317" w:rsidRPr="008A0A97" w:rsidTr="00053EC4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Уникальный номер реестровой записи</w:t>
            </w:r>
            <w:hyperlink w:anchor="sub_1244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*(4)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Размер платы (цена, тариф)</w:t>
            </w:r>
          </w:p>
        </w:tc>
      </w:tr>
      <w:tr w:rsidR="00701317" w:rsidRPr="008A0A97" w:rsidTr="00053EC4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допустимое (возможное) отклонение</w:t>
            </w:r>
            <w:hyperlink w:anchor="sub_127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*(7)</w:t>
              </w:r>
            </w:hyperlink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отклонение, превышающее допустимое (возможное) отклонение</w:t>
            </w:r>
            <w:hyperlink w:anchor="sub_1288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*(8)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причина отклонения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053EC4">
        <w:trPr>
          <w:trHeight w:val="276"/>
        </w:trPr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наименование*(4)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hyperlink r:id="rId8" w:history="1">
              <w:r w:rsidRPr="008A0A97">
                <w:rPr>
                  <w:rStyle w:val="a0"/>
                  <w:rFonts w:ascii="Times New Roman" w:hAnsi="Times New Roman"/>
                  <w:b w:val="0"/>
                  <w:color w:val="auto"/>
                </w:rPr>
                <w:t>ОКЕИ</w:t>
              </w:r>
            </w:hyperlink>
            <w:r w:rsidRPr="008A0A97">
              <w:rPr>
                <w:rFonts w:ascii="Times New Roman" w:hAnsi="Times New Roman" w:cs="Times New Roman"/>
                <w:b/>
              </w:rPr>
              <w:t>*</w:t>
            </w:r>
            <w:r w:rsidRPr="008A0A97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утверждено в муниципальном задании на год*(4)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утверждено в муниципальном задании на отчетную дату</w:t>
            </w:r>
            <w:hyperlink w:anchor="sub_1255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*(5)</w:t>
              </w:r>
            </w:hyperlink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исполнено на отчетную дату</w:t>
            </w:r>
            <w:hyperlink w:anchor="sub_1266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*(6)</w:t>
              </w:r>
            </w:hyperlink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053EC4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0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 xml:space="preserve">Категория потребителей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0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Справочник периодов пребывания</w:t>
            </w:r>
          </w:p>
          <w:p w:rsidR="00701317" w:rsidRPr="005D1CA0" w:rsidRDefault="00701317" w:rsidP="00C0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053EC4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053EC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053EC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053EC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053EC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01317" w:rsidRPr="008A0A97" w:rsidTr="00053EC4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F44C8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8532110.99.0.БВ19АА55000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01F10">
            <w:pPr>
              <w:pStyle w:val="a3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01F10">
            <w:pPr>
              <w:pStyle w:val="a3"/>
              <w:rPr>
                <w:rFonts w:ascii="Times New Roman" w:hAnsi="Times New Roman" w:cs="Times New Roman"/>
              </w:rPr>
            </w:pPr>
            <w:r w:rsidRPr="005D1CA0">
              <w:rPr>
                <w:rFonts w:ascii="Times New Roman" w:hAnsi="Times New Roman" w:cs="Times New Roman"/>
              </w:rPr>
              <w:t>Группа сокращённого дня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C37A45" w:rsidRDefault="00701317" w:rsidP="00C37A45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01317" w:rsidRPr="008A0A97" w:rsidTr="00053EC4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5D1CA0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053EC4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701317" w:rsidRPr="008A0A97" w:rsidRDefault="00701317" w:rsidP="00C667C8">
      <w:pPr>
        <w:rPr>
          <w:rFonts w:ascii="Times New Roman" w:hAnsi="Times New Roman"/>
        </w:rPr>
      </w:pPr>
    </w:p>
    <w:p w:rsidR="00701317" w:rsidRDefault="00701317" w:rsidP="00C667C8">
      <w:pPr>
        <w:pStyle w:val="Heading1"/>
        <w:rPr>
          <w:rFonts w:ascii="Times New Roman" w:hAnsi="Times New Roman"/>
          <w:color w:val="auto"/>
        </w:rPr>
      </w:pPr>
      <w:bookmarkStart w:id="2" w:name="sub_1202"/>
    </w:p>
    <w:p w:rsidR="00701317" w:rsidRDefault="00701317" w:rsidP="00C667C8">
      <w:pPr>
        <w:pStyle w:val="Heading1"/>
        <w:rPr>
          <w:rFonts w:ascii="Times New Roman" w:hAnsi="Times New Roman"/>
          <w:color w:val="auto"/>
        </w:rPr>
      </w:pPr>
    </w:p>
    <w:p w:rsidR="00701317" w:rsidRDefault="00701317" w:rsidP="00C667C8">
      <w:pPr>
        <w:pStyle w:val="Heading1"/>
        <w:rPr>
          <w:rFonts w:ascii="Times New Roman" w:hAnsi="Times New Roman"/>
          <w:color w:val="auto"/>
        </w:rPr>
      </w:pPr>
    </w:p>
    <w:p w:rsidR="00701317" w:rsidRDefault="00701317" w:rsidP="00C667C8">
      <w:pPr>
        <w:pStyle w:val="Heading1"/>
        <w:rPr>
          <w:rFonts w:ascii="Times New Roman" w:hAnsi="Times New Roman"/>
          <w:color w:val="auto"/>
        </w:rPr>
      </w:pPr>
    </w:p>
    <w:p w:rsidR="00701317" w:rsidRPr="008A0A97" w:rsidRDefault="00701317" w:rsidP="00C667C8">
      <w:pPr>
        <w:pStyle w:val="Heading1"/>
        <w:rPr>
          <w:rFonts w:ascii="Times New Roman" w:hAnsi="Times New Roman"/>
          <w:color w:val="auto"/>
        </w:rPr>
      </w:pPr>
      <w:r w:rsidRPr="008A0A97">
        <w:rPr>
          <w:rFonts w:ascii="Times New Roman" w:hAnsi="Times New Roman"/>
          <w:color w:val="auto"/>
        </w:rPr>
        <w:t>Часть II. Сведения о выполняемых работах</w:t>
      </w:r>
      <w:hyperlink w:anchor="sub_1233" w:history="1">
        <w:r w:rsidRPr="008A0A97">
          <w:rPr>
            <w:rStyle w:val="a0"/>
            <w:rFonts w:ascii="Times New Roman" w:hAnsi="Times New Roman"/>
            <w:b/>
            <w:bCs w:val="0"/>
            <w:color w:val="auto"/>
          </w:rPr>
          <w:t>*(3)</w:t>
        </w:r>
      </w:hyperlink>
    </w:p>
    <w:bookmarkEnd w:id="2"/>
    <w:p w:rsidR="00701317" w:rsidRPr="008306CF" w:rsidRDefault="00701317" w:rsidP="00C667C8">
      <w:pPr>
        <w:rPr>
          <w:rFonts w:ascii="Times New Roman" w:hAnsi="Times New Roman"/>
        </w:rPr>
      </w:pPr>
      <w:r w:rsidRPr="008A0A97">
        <w:rPr>
          <w:rFonts w:ascii="Times New Roman" w:hAnsi="Times New Roman"/>
        </w:rPr>
        <w:t xml:space="preserve">Раздел </w:t>
      </w:r>
      <w:r>
        <w:rPr>
          <w:rFonts w:ascii="Times New Roman" w:hAnsi="Times New Roman"/>
          <w:lang w:val="en-US"/>
        </w:rPr>
        <w:t>II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60"/>
        <w:gridCol w:w="1120"/>
        <w:gridCol w:w="3875"/>
        <w:gridCol w:w="2835"/>
        <w:gridCol w:w="3544"/>
      </w:tblGrid>
      <w:tr w:rsidR="00701317" w:rsidRPr="008A0A97" w:rsidTr="00CC367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4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r>
              <w:rPr>
                <w:rFonts w:ascii="Times New Roman" w:hAnsi="Times New Roman" w:cs="Times New Roman"/>
              </w:rPr>
              <w:t>базовому</w:t>
            </w:r>
            <w:r w:rsidRPr="008A0A9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CC367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CC3676"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CC3676"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CC3676"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701317" w:rsidRPr="008A0A97" w:rsidRDefault="00701317" w:rsidP="00C667C8">
      <w:pPr>
        <w:rPr>
          <w:rFonts w:ascii="Times New Roman" w:hAnsi="Times New Roman"/>
        </w:rPr>
      </w:pPr>
      <w:r w:rsidRPr="008A0A97">
        <w:rPr>
          <w:rFonts w:ascii="Times New Roman" w:hAnsi="Times New Roman"/>
        </w:rPr>
        <w:t>3. Сведения о фактическом достижении показателей, характеризующих объем и (или) качество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1271"/>
        <w:gridCol w:w="1843"/>
      </w:tblGrid>
      <w:tr w:rsidR="00701317" w:rsidRPr="008A0A97" w:rsidTr="007C6710">
        <w:tc>
          <w:tcPr>
            <w:tcW w:w="1403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rPr>
                <w:rFonts w:ascii="Times New Roman" w:hAnsi="Times New Roman"/>
              </w:rPr>
            </w:pPr>
            <w:r w:rsidRPr="008A0A97">
              <w:rPr>
                <w:rFonts w:ascii="Times New Roman" w:hAnsi="Times New Roman"/>
              </w:rPr>
              <w:t>3.1. Сведения о фактическом достижении показателей, характеризующих качество работы</w:t>
            </w:r>
          </w:p>
        </w:tc>
      </w:tr>
      <w:tr w:rsidR="00701317" w:rsidRPr="008A0A97" w:rsidTr="007C6710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Уникальный номер реестровой записи</w:t>
            </w:r>
            <w:hyperlink w:anchor="sub_1244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*(4)</w:t>
              </w:r>
            </w:hyperlink>
          </w:p>
        </w:tc>
        <w:tc>
          <w:tcPr>
            <w:tcW w:w="2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содержание работы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w="8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</w:tr>
      <w:tr w:rsidR="00701317" w:rsidRPr="008A0A97" w:rsidTr="001A3A62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допустимое (возможное) отклонение</w:t>
            </w:r>
            <w:hyperlink w:anchor="sub_127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*(7)</w:t>
              </w:r>
            </w:hyperlink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отклонение, превышающее допустимое (возможное) отклонение</w:t>
            </w:r>
            <w:hyperlink w:anchor="sub_1288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*(8)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причина отклонения</w:t>
            </w:r>
          </w:p>
        </w:tc>
      </w:tr>
      <w:tr w:rsidR="00701317" w:rsidRPr="008A0A97" w:rsidTr="001A3A62">
        <w:trPr>
          <w:trHeight w:val="276"/>
        </w:trPr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наименование*(4)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hyperlink r:id="rId9" w:history="1">
              <w:r w:rsidRPr="008A0A97">
                <w:rPr>
                  <w:rStyle w:val="a0"/>
                  <w:rFonts w:ascii="Times New Roman" w:hAnsi="Times New Roman"/>
                  <w:b w:val="0"/>
                  <w:color w:val="auto"/>
                </w:rPr>
                <w:t>ОКЕИ</w:t>
              </w:r>
            </w:hyperlink>
            <w:r w:rsidRPr="008A0A97">
              <w:rPr>
                <w:rFonts w:ascii="Times New Roman" w:hAnsi="Times New Roman" w:cs="Times New Roman"/>
                <w:b/>
              </w:rPr>
              <w:t>*(</w:t>
            </w:r>
            <w:r w:rsidRPr="008A0A97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утверждено в муниципальном задании на год*(4)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утверждено в муниципальном задании на отчетную дату</w:t>
            </w:r>
            <w:hyperlink w:anchor="sub_1255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*(5)</w:t>
              </w:r>
            </w:hyperlink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исполнено на отчетную дату</w:t>
            </w:r>
            <w:hyperlink w:anchor="sub_1266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*(6)</w:t>
              </w:r>
            </w:hyperlink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1A3A62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1A3A6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15</w:t>
            </w:r>
          </w:p>
        </w:tc>
      </w:tr>
      <w:tr w:rsidR="00701317" w:rsidRPr="008A0A97" w:rsidTr="001A3A62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1A3A62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1A3A6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701317" w:rsidRPr="008A0A97" w:rsidRDefault="00701317" w:rsidP="00C667C8">
      <w:pPr>
        <w:rPr>
          <w:rFonts w:ascii="Times New Roman" w:hAnsi="Times New Roman"/>
        </w:rPr>
      </w:pPr>
    </w:p>
    <w:p w:rsidR="00701317" w:rsidRPr="008A0A97" w:rsidRDefault="00701317" w:rsidP="00C667C8">
      <w:pPr>
        <w:rPr>
          <w:rFonts w:ascii="Times New Roman" w:hAnsi="Times New Roman"/>
        </w:rPr>
        <w:sectPr w:rsidR="00701317" w:rsidRPr="008A0A97" w:rsidSect="008306CF">
          <w:pgSz w:w="16837" w:h="11905" w:orient="landscape"/>
          <w:pgMar w:top="1418" w:right="800" w:bottom="1440" w:left="11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987"/>
        <w:gridCol w:w="851"/>
        <w:gridCol w:w="1276"/>
      </w:tblGrid>
      <w:tr w:rsidR="00701317" w:rsidRPr="008A0A97" w:rsidTr="007C6710">
        <w:tc>
          <w:tcPr>
            <w:tcW w:w="14034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317" w:rsidRPr="008A0A97" w:rsidRDefault="00701317" w:rsidP="00CB28B3">
            <w:pPr>
              <w:rPr>
                <w:rFonts w:ascii="Times New Roman" w:hAnsi="Times New Roman"/>
              </w:rPr>
            </w:pPr>
            <w:r w:rsidRPr="008A0A97">
              <w:rPr>
                <w:rFonts w:ascii="Times New Roman" w:hAnsi="Times New Roman"/>
              </w:rPr>
              <w:t>3.2. Сведения о фактическом достижении показателей, характеризующих объем работы</w:t>
            </w:r>
          </w:p>
        </w:tc>
      </w:tr>
      <w:tr w:rsidR="00701317" w:rsidRPr="008A0A97" w:rsidTr="001A3A62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Уникальный номер реестровой записи</w:t>
            </w:r>
            <w:hyperlink w:anchor="sub_1244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*(4)</w:t>
              </w:r>
            </w:hyperlink>
          </w:p>
        </w:tc>
        <w:tc>
          <w:tcPr>
            <w:tcW w:w="2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содержание работы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Размер платы (цена, тариф)</w:t>
            </w:r>
          </w:p>
        </w:tc>
      </w:tr>
      <w:tr w:rsidR="00701317" w:rsidRPr="008A0A97" w:rsidTr="001A3A62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допустимое (возможное) отклонение</w:t>
            </w:r>
            <w:hyperlink w:anchor="sub_127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*(7)</w:t>
              </w:r>
            </w:hyperlink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отклонение, превышающее допустимое (возможное) отклонение</w:t>
            </w:r>
            <w:hyperlink w:anchor="sub_1288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*(8)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причина отклонения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1A3A62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показателя*(4)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hyperlink r:id="rId10" w:history="1">
              <w:r w:rsidRPr="008A0A97">
                <w:rPr>
                  <w:rStyle w:val="a0"/>
                  <w:rFonts w:ascii="Times New Roman" w:hAnsi="Times New Roman"/>
                  <w:b w:val="0"/>
                  <w:color w:val="auto"/>
                </w:rPr>
                <w:t>ОКЕИ</w:t>
              </w:r>
            </w:hyperlink>
            <w:r w:rsidRPr="008A0A97">
              <w:rPr>
                <w:rFonts w:ascii="Times New Roman" w:hAnsi="Times New Roman" w:cs="Times New Roman"/>
              </w:rPr>
              <w:t>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утверждено в муниципальном задании на год*(4)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утверждено в муниципальном задании на отчетную дату</w:t>
            </w:r>
            <w:hyperlink w:anchor="sub_1255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*(5)</w:t>
              </w:r>
            </w:hyperlink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исполнено на отчетную дату*(4)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1A3A6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bookmarkStart w:id="3" w:name="sub_3213"/>
            <w:r w:rsidRPr="008A0A97">
              <w:rPr>
                <w:rFonts w:ascii="Times New Roman" w:hAnsi="Times New Roman" w:cs="Times New Roman"/>
              </w:rPr>
              <w:t>13</w:t>
            </w:r>
            <w:bookmarkEnd w:id="3"/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16</w:t>
            </w:r>
          </w:p>
        </w:tc>
      </w:tr>
      <w:tr w:rsidR="00701317" w:rsidRPr="008A0A97" w:rsidTr="001A3A62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1A3A62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01317" w:rsidRPr="008A0A97" w:rsidTr="001A3A6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317" w:rsidRPr="008A0A97" w:rsidRDefault="00701317" w:rsidP="00CB28B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701317" w:rsidRPr="008A0A97" w:rsidRDefault="00701317" w:rsidP="00C667C8">
      <w:pPr>
        <w:rPr>
          <w:rFonts w:ascii="Times New Roman" w:hAnsi="Times New Roman"/>
        </w:rPr>
      </w:pPr>
    </w:p>
    <w:p w:rsidR="00701317" w:rsidRPr="008A0A97" w:rsidRDefault="00701317" w:rsidP="00C667C8">
      <w:pPr>
        <w:pStyle w:val="a4"/>
        <w:rPr>
          <w:rFonts w:ascii="Times New Roman" w:hAnsi="Times New Roman" w:cs="Times New Roman"/>
          <w:sz w:val="22"/>
          <w:szCs w:val="22"/>
        </w:rPr>
      </w:pPr>
    </w:p>
    <w:p w:rsidR="00701317" w:rsidRPr="00822DC5" w:rsidRDefault="00701317" w:rsidP="00C667C8">
      <w:pPr>
        <w:pStyle w:val="a4"/>
        <w:rPr>
          <w:rFonts w:ascii="Times New Roman" w:hAnsi="Times New Roman" w:cs="Times New Roman"/>
        </w:rPr>
      </w:pPr>
      <w:r w:rsidRPr="00822DC5">
        <w:rPr>
          <w:rFonts w:ascii="Times New Roman" w:hAnsi="Times New Roman" w:cs="Times New Roman"/>
        </w:rPr>
        <w:t xml:space="preserve">Заведующий МБДОУ «Детский сад № 1 «Теремок» г.Алатыря </w:t>
      </w:r>
    </w:p>
    <w:p w:rsidR="00701317" w:rsidRPr="00822DC5" w:rsidRDefault="00701317" w:rsidP="00C667C8">
      <w:pPr>
        <w:pStyle w:val="a4"/>
        <w:rPr>
          <w:rFonts w:ascii="Times New Roman" w:hAnsi="Times New Roman" w:cs="Times New Roman"/>
        </w:rPr>
      </w:pPr>
      <w:r w:rsidRPr="00822DC5">
        <w:rPr>
          <w:rFonts w:ascii="Times New Roman" w:hAnsi="Times New Roman" w:cs="Times New Roman"/>
        </w:rPr>
        <w:t>Алатырского муниципального округа Чувашской Республики_____________Н.Н.Королева__</w:t>
      </w:r>
    </w:p>
    <w:p w:rsidR="00701317" w:rsidRPr="00822DC5" w:rsidRDefault="00701317" w:rsidP="00C667C8">
      <w:pPr>
        <w:pStyle w:val="a4"/>
        <w:rPr>
          <w:rFonts w:ascii="Times New Roman" w:hAnsi="Times New Roman" w:cs="Times New Roman"/>
        </w:rPr>
      </w:pPr>
      <w:r w:rsidRPr="00822DC5">
        <w:rPr>
          <w:rFonts w:ascii="Times New Roman" w:hAnsi="Times New Roman" w:cs="Times New Roman"/>
        </w:rPr>
        <w:t xml:space="preserve">                       (должность)   (подпись)   (расшифровка подписи)</w:t>
      </w:r>
    </w:p>
    <w:p w:rsidR="00701317" w:rsidRPr="008A0A97" w:rsidRDefault="00701317" w:rsidP="00C667C8">
      <w:pPr>
        <w:pStyle w:val="a4"/>
        <w:rPr>
          <w:rFonts w:ascii="Times New Roman" w:hAnsi="Times New Roman" w:cs="Times New Roman"/>
          <w:sz w:val="22"/>
          <w:szCs w:val="22"/>
        </w:rPr>
      </w:pPr>
      <w:r w:rsidRPr="008A0A97">
        <w:rPr>
          <w:rFonts w:ascii="Times New Roman" w:hAnsi="Times New Roman" w:cs="Times New Roman"/>
          <w:sz w:val="22"/>
          <w:szCs w:val="22"/>
        </w:rPr>
        <w:t>"_</w:t>
      </w:r>
      <w:r>
        <w:rPr>
          <w:rFonts w:ascii="Times New Roman" w:hAnsi="Times New Roman" w:cs="Times New Roman"/>
          <w:sz w:val="22"/>
          <w:szCs w:val="22"/>
        </w:rPr>
        <w:t>28</w:t>
      </w:r>
      <w:r w:rsidRPr="008A0A97">
        <w:rPr>
          <w:rFonts w:ascii="Times New Roman" w:hAnsi="Times New Roman" w:cs="Times New Roman"/>
          <w:sz w:val="22"/>
          <w:szCs w:val="22"/>
        </w:rPr>
        <w:t xml:space="preserve">_" </w:t>
      </w:r>
      <w:r>
        <w:rPr>
          <w:rFonts w:ascii="Times New Roman" w:hAnsi="Times New Roman" w:cs="Times New Roman"/>
          <w:sz w:val="22"/>
          <w:szCs w:val="22"/>
        </w:rPr>
        <w:t>12</w:t>
      </w:r>
      <w:r w:rsidRPr="008A0A97">
        <w:rPr>
          <w:rFonts w:ascii="Times New Roman" w:hAnsi="Times New Roman" w:cs="Times New Roman"/>
          <w:sz w:val="22"/>
          <w:szCs w:val="22"/>
        </w:rPr>
        <w:t xml:space="preserve">_ </w:t>
      </w:r>
      <w:smartTag w:uri="urn:schemas-microsoft-com:office:smarttags" w:element="metricconverter">
        <w:smartTagPr>
          <w:attr w:name="ProductID" w:val="2024 г"/>
        </w:smartTagPr>
        <w:r w:rsidRPr="008A0A97">
          <w:rPr>
            <w:rFonts w:ascii="Times New Roman" w:hAnsi="Times New Roman" w:cs="Times New Roman"/>
            <w:sz w:val="22"/>
            <w:szCs w:val="22"/>
          </w:rPr>
          <w:t>20</w:t>
        </w:r>
        <w:r>
          <w:rPr>
            <w:rFonts w:ascii="Times New Roman" w:hAnsi="Times New Roman" w:cs="Times New Roman"/>
            <w:sz w:val="22"/>
            <w:szCs w:val="22"/>
          </w:rPr>
          <w:t>24</w:t>
        </w:r>
        <w:r w:rsidRPr="008A0A97">
          <w:rPr>
            <w:rFonts w:ascii="Times New Roman" w:hAnsi="Times New Roman" w:cs="Times New Roman"/>
            <w:sz w:val="22"/>
            <w:szCs w:val="22"/>
          </w:rPr>
          <w:t xml:space="preserve"> г</w:t>
        </w:r>
      </w:smartTag>
      <w:r w:rsidRPr="008A0A97">
        <w:rPr>
          <w:rFonts w:ascii="Times New Roman" w:hAnsi="Times New Roman" w:cs="Times New Roman"/>
          <w:sz w:val="22"/>
          <w:szCs w:val="22"/>
        </w:rPr>
        <w:t>.</w:t>
      </w:r>
    </w:p>
    <w:p w:rsidR="00701317" w:rsidRPr="008A0A97" w:rsidRDefault="00701317" w:rsidP="00C667C8">
      <w:pPr>
        <w:rPr>
          <w:rFonts w:ascii="Times New Roman" w:hAnsi="Times New Roman"/>
        </w:rPr>
      </w:pPr>
    </w:p>
    <w:p w:rsidR="00701317" w:rsidRPr="008A0A97" w:rsidRDefault="00701317" w:rsidP="00C667C8">
      <w:pPr>
        <w:pStyle w:val="a4"/>
        <w:rPr>
          <w:rFonts w:ascii="Times New Roman" w:hAnsi="Times New Roman" w:cs="Times New Roman"/>
          <w:sz w:val="22"/>
          <w:szCs w:val="22"/>
        </w:rPr>
      </w:pPr>
    </w:p>
    <w:p w:rsidR="00701317" w:rsidRPr="008A0A97" w:rsidRDefault="00701317" w:rsidP="00C667C8">
      <w:pPr>
        <w:jc w:val="both"/>
        <w:rPr>
          <w:rFonts w:ascii="Times New Roman" w:hAnsi="Times New Roman"/>
        </w:rPr>
      </w:pPr>
    </w:p>
    <w:p w:rsidR="00701317" w:rsidRDefault="00701317"/>
    <w:sectPr w:rsidR="00701317" w:rsidSect="0008555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0pt;height:17.25pt" o:bullet="t">
        <v:imagedata r:id="rId1" o:title=""/>
      </v:shape>
    </w:pict>
  </w:numPicBullet>
  <w:abstractNum w:abstractNumId="0">
    <w:nsid w:val="1A572AD6"/>
    <w:multiLevelType w:val="hybridMultilevel"/>
    <w:tmpl w:val="A63240E4"/>
    <w:lvl w:ilvl="0" w:tplc="5CFCAB06">
      <w:start w:val="1"/>
      <w:numFmt w:val="decimal"/>
      <w:lvlText w:val="%1."/>
      <w:lvlJc w:val="left"/>
      <w:pPr>
        <w:tabs>
          <w:tab w:val="num" w:pos="1077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42A45AC5"/>
    <w:multiLevelType w:val="hybridMultilevel"/>
    <w:tmpl w:val="D1FEB2DA"/>
    <w:lvl w:ilvl="0" w:tplc="249CF2E4">
      <w:start w:val="1"/>
      <w:numFmt w:val="decimal"/>
      <w:lvlText w:val="%1."/>
      <w:lvlJc w:val="left"/>
      <w:pPr>
        <w:ind w:left="172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7FA657D2"/>
    <w:multiLevelType w:val="hybridMultilevel"/>
    <w:tmpl w:val="A94A194E"/>
    <w:lvl w:ilvl="0" w:tplc="21BA29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284681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4213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EA2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8DE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AA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F218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03E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C8E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67C8"/>
    <w:rsid w:val="0001694B"/>
    <w:rsid w:val="00042FA9"/>
    <w:rsid w:val="00053EC4"/>
    <w:rsid w:val="00065EC4"/>
    <w:rsid w:val="00085554"/>
    <w:rsid w:val="000B3544"/>
    <w:rsid w:val="000C5760"/>
    <w:rsid w:val="000D041C"/>
    <w:rsid w:val="0010219D"/>
    <w:rsid w:val="001259B4"/>
    <w:rsid w:val="001A3A62"/>
    <w:rsid w:val="001B6904"/>
    <w:rsid w:val="001F77D1"/>
    <w:rsid w:val="00206480"/>
    <w:rsid w:val="002541F6"/>
    <w:rsid w:val="00271F74"/>
    <w:rsid w:val="002929EF"/>
    <w:rsid w:val="0029436D"/>
    <w:rsid w:val="00301618"/>
    <w:rsid w:val="00304D8F"/>
    <w:rsid w:val="0032077B"/>
    <w:rsid w:val="00334A84"/>
    <w:rsid w:val="00343D7B"/>
    <w:rsid w:val="003C1288"/>
    <w:rsid w:val="003C5F39"/>
    <w:rsid w:val="003C7CD5"/>
    <w:rsid w:val="003E15DB"/>
    <w:rsid w:val="0043214E"/>
    <w:rsid w:val="00432715"/>
    <w:rsid w:val="0045298B"/>
    <w:rsid w:val="004A6C3F"/>
    <w:rsid w:val="004B792F"/>
    <w:rsid w:val="005836C1"/>
    <w:rsid w:val="005A6D91"/>
    <w:rsid w:val="005B1AAB"/>
    <w:rsid w:val="005D1CA0"/>
    <w:rsid w:val="005E49C6"/>
    <w:rsid w:val="005F43E3"/>
    <w:rsid w:val="00666B77"/>
    <w:rsid w:val="006C1BD6"/>
    <w:rsid w:val="006C6AA0"/>
    <w:rsid w:val="006E5606"/>
    <w:rsid w:val="006F5AA9"/>
    <w:rsid w:val="00701317"/>
    <w:rsid w:val="0070711D"/>
    <w:rsid w:val="00715FBC"/>
    <w:rsid w:val="00746946"/>
    <w:rsid w:val="00794D10"/>
    <w:rsid w:val="007A4998"/>
    <w:rsid w:val="007B7D2D"/>
    <w:rsid w:val="007C6710"/>
    <w:rsid w:val="007E0052"/>
    <w:rsid w:val="007F02DD"/>
    <w:rsid w:val="007F53B4"/>
    <w:rsid w:val="00822DC5"/>
    <w:rsid w:val="00826DDF"/>
    <w:rsid w:val="008306CF"/>
    <w:rsid w:val="0085462C"/>
    <w:rsid w:val="008A0A97"/>
    <w:rsid w:val="008A38F7"/>
    <w:rsid w:val="008A5834"/>
    <w:rsid w:val="00917828"/>
    <w:rsid w:val="00937C04"/>
    <w:rsid w:val="00977193"/>
    <w:rsid w:val="00A73763"/>
    <w:rsid w:val="00A77505"/>
    <w:rsid w:val="00A94338"/>
    <w:rsid w:val="00AC3F02"/>
    <w:rsid w:val="00B4769B"/>
    <w:rsid w:val="00B66055"/>
    <w:rsid w:val="00B70DBF"/>
    <w:rsid w:val="00B773A8"/>
    <w:rsid w:val="00BF02C9"/>
    <w:rsid w:val="00C01F10"/>
    <w:rsid w:val="00C37A45"/>
    <w:rsid w:val="00C667C8"/>
    <w:rsid w:val="00C86968"/>
    <w:rsid w:val="00CB28B3"/>
    <w:rsid w:val="00CC3676"/>
    <w:rsid w:val="00CE3861"/>
    <w:rsid w:val="00D208CC"/>
    <w:rsid w:val="00D51376"/>
    <w:rsid w:val="00D75663"/>
    <w:rsid w:val="00DE5DF3"/>
    <w:rsid w:val="00E72492"/>
    <w:rsid w:val="00E72ECF"/>
    <w:rsid w:val="00EB0E76"/>
    <w:rsid w:val="00EF0D82"/>
    <w:rsid w:val="00F0572B"/>
    <w:rsid w:val="00F44C86"/>
    <w:rsid w:val="00FA0D98"/>
    <w:rsid w:val="00FE0C82"/>
    <w:rsid w:val="00FF3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7C8"/>
    <w:pPr>
      <w:widowControl w:val="0"/>
      <w:autoSpaceDE w:val="0"/>
      <w:autoSpaceDN w:val="0"/>
      <w:adjustRightInd w:val="0"/>
    </w:pPr>
    <w:rPr>
      <w:rFonts w:ascii="Arial" w:eastAsia="Times New Roman" w:hAnsi="Arial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67C8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667C8"/>
    <w:rPr>
      <w:rFonts w:ascii="Arial" w:hAnsi="Arial" w:cs="Times New Roman"/>
      <w:b/>
      <w:bCs/>
      <w:color w:val="26282F"/>
      <w:sz w:val="24"/>
      <w:szCs w:val="24"/>
      <w:lang w:eastAsia="ru-RU"/>
    </w:rPr>
  </w:style>
  <w:style w:type="paragraph" w:customStyle="1" w:styleId="11">
    <w:name w:val="Обычный + 11 пт"/>
    <w:aliases w:val="По центру"/>
    <w:basedOn w:val="Heading1"/>
    <w:uiPriority w:val="99"/>
    <w:rsid w:val="00C667C8"/>
    <w:rPr>
      <w:b w:val="0"/>
      <w:sz w:val="22"/>
      <w:szCs w:val="22"/>
    </w:rPr>
  </w:style>
  <w:style w:type="table" w:styleId="TableGrid">
    <w:name w:val="Table Grid"/>
    <w:basedOn w:val="TableNormal"/>
    <w:uiPriority w:val="99"/>
    <w:rsid w:val="00C667C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C667C8"/>
    <w:pPr>
      <w:framePr w:w="3930" w:h="1875" w:hSpace="180" w:wrap="around" w:vAnchor="text" w:hAnchor="page" w:x="1365" w:y="6"/>
      <w:widowControl/>
      <w:autoSpaceDE/>
      <w:autoSpaceDN/>
      <w:adjustRightInd/>
      <w:ind w:firstLine="567"/>
      <w:jc w:val="center"/>
    </w:pPr>
    <w:rPr>
      <w:rFonts w:ascii="TimesET" w:hAnsi="TimesET"/>
      <w:b/>
      <w:szCs w:val="24"/>
    </w:rPr>
  </w:style>
  <w:style w:type="character" w:customStyle="1" w:styleId="a">
    <w:name w:val="Цветовое выделение"/>
    <w:uiPriority w:val="99"/>
    <w:rsid w:val="00C667C8"/>
    <w:rPr>
      <w:b/>
      <w:color w:val="26282F"/>
    </w:rPr>
  </w:style>
  <w:style w:type="character" w:customStyle="1" w:styleId="a0">
    <w:name w:val="Гипертекстовая ссылка"/>
    <w:basedOn w:val="a"/>
    <w:uiPriority w:val="99"/>
    <w:rsid w:val="00C667C8"/>
    <w:rPr>
      <w:rFonts w:cs="Times New Roman"/>
      <w:color w:val="106BBE"/>
    </w:rPr>
  </w:style>
  <w:style w:type="paragraph" w:customStyle="1" w:styleId="a1">
    <w:name w:val="Текст (справка)"/>
    <w:basedOn w:val="Normal"/>
    <w:next w:val="Normal"/>
    <w:uiPriority w:val="99"/>
    <w:rsid w:val="00C667C8"/>
    <w:pPr>
      <w:ind w:left="170" w:right="170"/>
    </w:pPr>
    <w:rPr>
      <w:rFonts w:cs="Arial"/>
      <w:sz w:val="24"/>
      <w:szCs w:val="24"/>
    </w:rPr>
  </w:style>
  <w:style w:type="paragraph" w:customStyle="1" w:styleId="a2">
    <w:name w:val="Комментарий"/>
    <w:basedOn w:val="a1"/>
    <w:next w:val="Normal"/>
    <w:uiPriority w:val="99"/>
    <w:rsid w:val="00C667C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3">
    <w:name w:val="Нормальный (таблица)"/>
    <w:basedOn w:val="Normal"/>
    <w:next w:val="Normal"/>
    <w:uiPriority w:val="99"/>
    <w:rsid w:val="00C667C8"/>
    <w:pPr>
      <w:jc w:val="both"/>
    </w:pPr>
    <w:rPr>
      <w:rFonts w:cs="Arial"/>
      <w:sz w:val="24"/>
      <w:szCs w:val="24"/>
    </w:rPr>
  </w:style>
  <w:style w:type="paragraph" w:customStyle="1" w:styleId="a4">
    <w:name w:val="Таблицы (моноширинный)"/>
    <w:basedOn w:val="Normal"/>
    <w:next w:val="Normal"/>
    <w:uiPriority w:val="99"/>
    <w:rsid w:val="00C667C8"/>
    <w:rPr>
      <w:rFonts w:ascii="Courier New" w:hAnsi="Courier New" w:cs="Courier New"/>
      <w:sz w:val="24"/>
      <w:szCs w:val="24"/>
    </w:rPr>
  </w:style>
  <w:style w:type="paragraph" w:customStyle="1" w:styleId="a5">
    <w:name w:val="Прижатый влево"/>
    <w:basedOn w:val="Normal"/>
    <w:next w:val="Normal"/>
    <w:uiPriority w:val="99"/>
    <w:rsid w:val="00C667C8"/>
    <w:rPr>
      <w:rFonts w:cs="Arial"/>
      <w:sz w:val="24"/>
      <w:szCs w:val="24"/>
    </w:rPr>
  </w:style>
  <w:style w:type="character" w:customStyle="1" w:styleId="a6">
    <w:name w:val="Цветовое выделение для Текст"/>
    <w:uiPriority w:val="99"/>
    <w:rsid w:val="00C667C8"/>
  </w:style>
  <w:style w:type="paragraph" w:styleId="BalloonText">
    <w:name w:val="Balloon Text"/>
    <w:basedOn w:val="Normal"/>
    <w:link w:val="BalloonTextChar"/>
    <w:uiPriority w:val="99"/>
    <w:semiHidden/>
    <w:rsid w:val="003E15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15DB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93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9222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79222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garantF1://79222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107</TotalTime>
  <Pages>5</Pages>
  <Words>757</Words>
  <Characters>4320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galatr_obrazov3</dc:creator>
  <cp:keywords/>
  <dc:description/>
  <cp:lastModifiedBy>ACER</cp:lastModifiedBy>
  <cp:revision>9</cp:revision>
  <cp:lastPrinted>2024-11-01T12:01:00Z</cp:lastPrinted>
  <dcterms:created xsi:type="dcterms:W3CDTF">2024-10-29T10:28:00Z</dcterms:created>
  <dcterms:modified xsi:type="dcterms:W3CDTF">2025-01-23T11:55:00Z</dcterms:modified>
</cp:coreProperties>
</file>